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C3E4A" w:rsidRDefault="00BF2B83" w:rsidP="000E3FDF">
      <w:pPr>
        <w:spacing w:line="120" w:lineRule="auto"/>
        <w:ind w:left="-284"/>
        <w:jc w:val="center"/>
        <w:rPr>
          <w:rFonts w:ascii="Academy Engraved LET Plain:1.0" w:hAnsi="Academy Engraved LET Plain:1.0"/>
          <w:sz w:val="32"/>
          <w:szCs w:val="32"/>
        </w:rPr>
      </w:pPr>
      <w:r>
        <w:rPr>
          <w:noProof/>
        </w:rPr>
        <w:drawing>
          <wp:inline distT="0" distB="0" distL="0" distR="0" wp14:anchorId="4966AFC8" wp14:editId="03727935">
            <wp:extent cx="6061710" cy="1758950"/>
            <wp:effectExtent l="0" t="0" r="0" b="6350"/>
            <wp:docPr id="1072703741" name="Drawing 1" descr="86a26f8950a0e1d88c369fc85c0595f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a26f8950a0e1d88c369fc85c0595f6.png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8368"/>
                    <a:stretch/>
                  </pic:blipFill>
                  <pic:spPr bwMode="auto">
                    <a:xfrm>
                      <a:off x="0" y="0"/>
                      <a:ext cx="6062275" cy="175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DF" w:rsidRDefault="000E3FDF" w:rsidP="000E3FDF">
      <w:pPr>
        <w:spacing w:before="240"/>
        <w:jc w:val="center"/>
        <w:rPr>
          <w:rFonts w:ascii="Academy Engraved LET Plain:1.0" w:hAnsi="Academy Engraved LET Plain:1.0"/>
          <w:sz w:val="32"/>
          <w:szCs w:val="32"/>
        </w:rPr>
      </w:pPr>
      <w:r w:rsidRPr="000E3FDF">
        <w:rPr>
          <w:rFonts w:ascii="Academy Engraved LET Plain:1.0" w:hAnsi="Academy Engraved LET Plain:1.0"/>
          <w:sz w:val="32"/>
          <w:szCs w:val="32"/>
        </w:rPr>
        <w:t>Bulletin de command</w:t>
      </w:r>
      <w:r>
        <w:rPr>
          <w:rFonts w:ascii="Academy Engraved LET Plain:1.0" w:hAnsi="Academy Engraved LET Plain:1.0"/>
          <w:sz w:val="32"/>
          <w:szCs w:val="32"/>
        </w:rPr>
        <w:t>e</w:t>
      </w:r>
    </w:p>
    <w:p w:rsidR="000E3FDF" w:rsidRDefault="009C3E4A" w:rsidP="00D136B1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ind w:left="142"/>
        <w:rPr>
          <w:rFonts w:ascii="Academy Engraved LET Plain:1.0" w:hAnsi="Academy Engraved LET Plain:1.0"/>
          <w:sz w:val="32"/>
          <w:szCs w:val="32"/>
        </w:rPr>
      </w:pPr>
      <w:r>
        <w:t>Nom, Prénom :</w:t>
      </w:r>
      <w:r>
        <w:fldChar w:fldCharType="begin">
          <w:ffData>
            <w:name w:val="Texte10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 w:rsidR="000E3FDF">
        <w:tab/>
      </w:r>
      <w:r w:rsidR="000E3FDF">
        <w:tab/>
      </w:r>
      <w:r w:rsidR="00D136B1">
        <w:t>T</w:t>
      </w:r>
      <w:r>
        <w:t xml:space="preserve">éléphone : </w:t>
      </w:r>
      <w:r>
        <w:fldChar w:fldCharType="begin">
          <w:ffData>
            <w:name w:val="Texte10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>
        <w:fldChar w:fldCharType="end"/>
      </w:r>
    </w:p>
    <w:p w:rsidR="000E3FDF" w:rsidRPr="000E3FDF" w:rsidRDefault="009C3E4A" w:rsidP="00D136B1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ind w:left="142"/>
        <w:rPr>
          <w:rFonts w:ascii="Academy Engraved LET Plain:1.0" w:hAnsi="Academy Engraved LET Plain:1.0"/>
          <w:sz w:val="32"/>
          <w:szCs w:val="32"/>
        </w:rPr>
      </w:pPr>
      <w:r>
        <w:t xml:space="preserve">Date de récupération : </w:t>
      </w:r>
      <w:r>
        <w:fldChar w:fldCharType="begin">
          <w:ffData>
            <w:name w:val="Texte10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 xml:space="preserve"> Au jardin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Autre : </w:t>
      </w:r>
    </w:p>
    <w:p w:rsidR="00652FFD" w:rsidRDefault="00652FFD" w:rsidP="001660EE"/>
    <w:tbl>
      <w:tblPr>
        <w:tblW w:w="92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9"/>
        <w:gridCol w:w="3173"/>
        <w:gridCol w:w="931"/>
        <w:gridCol w:w="1058"/>
        <w:gridCol w:w="1027"/>
      </w:tblGrid>
      <w:tr w:rsidR="000E174A" w:rsidRPr="000E174A" w:rsidTr="004D7A80">
        <w:trPr>
          <w:trHeight w:val="528"/>
        </w:trPr>
        <w:tc>
          <w:tcPr>
            <w:tcW w:w="92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4D7A80" w:rsidRDefault="000E174A" w:rsidP="004D7A80">
            <w:pPr>
              <w:spacing w:before="240"/>
              <w:jc w:val="center"/>
              <w:rPr>
                <w:rFonts w:ascii="Academy Engraved LET Plain:1.0" w:eastAsia="Times New Roman" w:hAnsi="Academy Engraved LET Plain:1.0"/>
                <w:sz w:val="32"/>
                <w:szCs w:val="32"/>
              </w:rPr>
            </w:pPr>
            <w:r w:rsidRPr="004D7A80">
              <w:rPr>
                <w:rFonts w:ascii="Academy Engraved LET Plain:1.0" w:eastAsia="Times New Roman" w:hAnsi="Academy Engraved LET Plain:1.0"/>
                <w:sz w:val="32"/>
                <w:szCs w:val="32"/>
              </w:rPr>
              <w:t>Liste de prix 202</w:t>
            </w:r>
            <w:r w:rsidR="004D7A80" w:rsidRPr="004D7A80">
              <w:rPr>
                <w:rFonts w:ascii="Academy Engraved LET Plain:1.0" w:eastAsia="Times New Roman" w:hAnsi="Academy Engraved LET Plain:1.0"/>
                <w:sz w:val="32"/>
                <w:szCs w:val="32"/>
              </w:rPr>
              <w:t>6</w:t>
            </w:r>
          </w:p>
        </w:tc>
      </w:tr>
      <w:tr w:rsidR="000E174A" w:rsidRPr="000E174A" w:rsidTr="004D7A80">
        <w:trPr>
          <w:trHeight w:val="310"/>
        </w:trPr>
        <w:tc>
          <w:tcPr>
            <w:tcW w:w="9248" w:type="dxa"/>
            <w:gridSpan w:val="5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4D7A80" w:rsidRDefault="000E174A" w:rsidP="004D7A80">
            <w:pPr>
              <w:spacing w:before="240"/>
              <w:jc w:val="center"/>
              <w:rPr>
                <w:rFonts w:ascii="Academy Engraved LET Plain:1.0" w:eastAsia="Times New Roman" w:hAnsi="Academy Engraved LET Plain:1.0"/>
                <w:sz w:val="32"/>
                <w:szCs w:val="32"/>
              </w:rPr>
            </w:pPr>
            <w:r w:rsidRPr="004D7A80">
              <w:rPr>
                <w:rFonts w:ascii="Academy Engraved LET Plain:1.0" w:eastAsia="Times New Roman" w:hAnsi="Academy Engraved LET Plain:1.0"/>
                <w:sz w:val="32"/>
                <w:szCs w:val="32"/>
              </w:rPr>
              <w:t>Pépinière</w:t>
            </w:r>
          </w:p>
        </w:tc>
      </w:tr>
      <w:tr w:rsidR="000E174A" w:rsidRPr="000E174A" w:rsidTr="007E0386">
        <w:trPr>
          <w:trHeight w:val="440"/>
        </w:trPr>
        <w:tc>
          <w:tcPr>
            <w:tcW w:w="92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Petits fruits</w:t>
            </w:r>
          </w:p>
        </w:tc>
      </w:tr>
      <w:tr w:rsidR="000E174A" w:rsidRPr="000E174A" w:rsidTr="007E0386">
        <w:trPr>
          <w:trHeight w:val="34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Catégorie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Variété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Pièce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Quantité</w:t>
            </w:r>
          </w:p>
        </w:tc>
      </w:tr>
      <w:tr w:rsidR="000E174A" w:rsidRPr="000E174A" w:rsidTr="007E0386">
        <w:trPr>
          <w:trHeight w:val="320"/>
        </w:trPr>
        <w:tc>
          <w:tcPr>
            <w:tcW w:w="30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Aronia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Aronia nero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30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66"/>
                  <w:enabled/>
                  <w:calcOnExit w:val="0"/>
                  <w:textInput/>
                </w:ffData>
              </w:fldChar>
            </w:r>
            <w:bookmarkStart w:id="2" w:name="Texte166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"/>
          </w:p>
        </w:tc>
      </w:tr>
      <w:tr w:rsidR="000E174A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Aronia 'arone'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30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67"/>
                  <w:enabled/>
                  <w:calcOnExit w:val="0"/>
                  <w:textInput/>
                </w:ffData>
              </w:fldChar>
            </w:r>
            <w:bookmarkStart w:id="3" w:name="Texte167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"/>
          </w:p>
        </w:tc>
      </w:tr>
      <w:tr w:rsidR="000E174A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Cassissier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4C626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Bona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68"/>
                  <w:enabled/>
                  <w:calcOnExit w:val="0"/>
                  <w:textInput/>
                </w:ffData>
              </w:fldChar>
            </w:r>
            <w:bookmarkStart w:id="4" w:name="Texte168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"/>
          </w:p>
        </w:tc>
      </w:tr>
      <w:tr w:rsidR="007E0386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0386" w:rsidRPr="007A67EE" w:rsidRDefault="007E0386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Cerisier</w:t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nain (culture en pot)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E0386" w:rsidRPr="007A67EE" w:rsidRDefault="007E0386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Cindarella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0386" w:rsidRPr="007A67EE" w:rsidRDefault="00C83E32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30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0386" w:rsidRPr="007A67EE" w:rsidRDefault="00C83E32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E0386" w:rsidRPr="007A67EE" w:rsidRDefault="00C83E32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5"/>
                  <w:enabled/>
                  <w:calcOnExit w:val="0"/>
                  <w:textInput/>
                </w:ffData>
              </w:fldChar>
            </w:r>
            <w:bookmarkStart w:id="5" w:name="Texte265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"/>
          </w:p>
        </w:tc>
      </w:tr>
      <w:tr w:rsidR="000E174A" w:rsidRPr="000E174A" w:rsidTr="007E0386">
        <w:trPr>
          <w:trHeight w:val="320"/>
        </w:trPr>
        <w:tc>
          <w:tcPr>
            <w:tcW w:w="30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Fraisier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Berneck 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12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1"/>
                  <w:enabled/>
                  <w:calcOnExit w:val="0"/>
                  <w:textInput/>
                </w:ffData>
              </w:fldChar>
            </w:r>
            <w:bookmarkStart w:id="6" w:name="Texte171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"/>
          </w:p>
        </w:tc>
      </w:tr>
      <w:tr w:rsidR="000E174A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Mara des bois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12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2"/>
                  <w:enabled/>
                  <w:calcOnExit w:val="0"/>
                  <w:textInput/>
                </w:ffData>
              </w:fldChar>
            </w:r>
            <w:bookmarkStart w:id="7" w:name="Texte172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"/>
          </w:p>
        </w:tc>
      </w:tr>
      <w:tr w:rsidR="000E174A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Madame Moutot </w:t>
            </w: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12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3"/>
                  <w:enabled/>
                  <w:calcOnExit w:val="0"/>
                  <w:textInput/>
                </w:ffData>
              </w:fldChar>
            </w:r>
            <w:bookmarkStart w:id="8" w:name="Texte173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Senga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Sengana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C83E3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C83E32">
              <w:rPr>
                <w:rFonts w:ascii="Calibri" w:eastAsia="Times New Roman" w:hAnsi="Calibri" w:cs="Calibri"/>
                <w:color w:val="70AD47" w:themeColor="accent6"/>
                <w:kern w:val="0"/>
                <w:sz w:val="22"/>
                <w:szCs w:val="22"/>
                <w14:ligatures w14:val="none"/>
              </w:rPr>
              <w:t>Nouveau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12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6"/>
                  <w:enabled/>
                  <w:calcOnExit w:val="0"/>
                  <w:textInput/>
                </w:ffData>
              </w:fldChar>
            </w:r>
            <w:bookmarkStart w:id="9" w:name="Texte266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9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Wadenswil 6 </w:t>
            </w: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12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4"/>
                  <w:enabled/>
                  <w:calcOnExit w:val="0"/>
                  <w:textInput/>
                </w:ffData>
              </w:fldChar>
            </w:r>
            <w:bookmarkStart w:id="10" w:name="Texte174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0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Framboisier d'automne rouge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Autumn Bliss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5"/>
                  <w:enabled/>
                  <w:calcOnExit w:val="0"/>
                  <w:textInput/>
                </w:ffData>
              </w:fldChar>
            </w:r>
            <w:bookmarkStart w:id="11" w:name="Texte175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1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Framboisier d'été jaune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Golden Queen </w:t>
            </w: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6"/>
                  <w:enabled/>
                  <w:calcOnExit w:val="0"/>
                  <w:textInput/>
                </w:ffData>
              </w:fldChar>
            </w:r>
            <w:bookmarkStart w:id="12" w:name="Texte176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2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Framboisier d'été rouge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von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Safnern</w:t>
            </w: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PSR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7"/>
                  <w:enabled/>
                  <w:calcOnExit w:val="0"/>
                  <w:textInput/>
                </w:ffData>
              </w:fldChar>
            </w:r>
            <w:bookmarkStart w:id="13" w:name="Texte177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3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Groseille à maquereau rouge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Captivator </w:t>
            </w: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8"/>
                  <w:enabled/>
                  <w:calcOnExit w:val="0"/>
                  <w:textInput/>
                </w:ffData>
              </w:fldChar>
            </w:r>
            <w:bookmarkStart w:id="14" w:name="Texte178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4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Hinnonmäki rouge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9"/>
                  <w:enabled/>
                  <w:calcOnExit w:val="0"/>
                  <w:textInput/>
                </w:ffData>
              </w:fldChar>
            </w:r>
            <w:bookmarkStart w:id="15" w:name="Texte179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5"/>
          </w:p>
        </w:tc>
      </w:tr>
      <w:tr w:rsidR="00C83E32" w:rsidRPr="000E174A" w:rsidTr="007F0FDF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7F0FDF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Groseille à maquereau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vert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7F0FDF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Invicta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7F0FDF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7F0FDF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7F0FDF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78"/>
                  <w:enabled/>
                  <w:calcOnExit w:val="0"/>
                  <w:textInput/>
                </w:ffData>
              </w:fldCha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Kiwi - </w:t>
            </w:r>
            <w:proofErr w:type="spell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Autofertile</w:t>
            </w:r>
            <w:proofErr w:type="spellEnd"/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Solissimo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81"/>
                  <w:enabled/>
                  <w:calcOnExit w:val="0"/>
                  <w:textInput/>
                </w:ffData>
              </w:fldChar>
            </w:r>
            <w:bookmarkStart w:id="16" w:name="Texte181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6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Kiwi (mini) - Autofertile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Issai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82"/>
                  <w:enabled/>
                  <w:calcOnExit w:val="0"/>
                  <w:textInput/>
                </w:ffData>
              </w:fldChar>
            </w:r>
            <w:bookmarkStart w:id="17" w:name="Texte182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7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Myrtiller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Pink Lemonade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83"/>
                  <w:enabled/>
                  <w:calcOnExit w:val="0"/>
                  <w:textInput/>
                </w:ffData>
              </w:fldChar>
            </w:r>
            <w:bookmarkStart w:id="18" w:name="Texte183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8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Patriot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84"/>
                  <w:enabled/>
                  <w:calcOnExit w:val="0"/>
                  <w:textInput/>
                </w:ffData>
              </w:fldChar>
            </w:r>
            <w:bookmarkStart w:id="19" w:name="Texte184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9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Blue Crop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85"/>
                  <w:enabled/>
                  <w:calcOnExit w:val="0"/>
                  <w:textInput/>
                </w:ffData>
              </w:fldChar>
            </w:r>
            <w:bookmarkStart w:id="20" w:name="Texte185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0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Noisetier 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Corylus avellana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87"/>
                  <w:enabled/>
                  <w:calcOnExit w:val="0"/>
                  <w:textInput/>
                </w:ffData>
              </w:fldChar>
            </w:r>
            <w:bookmarkStart w:id="21" w:name="Texte187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1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Pommier (mini)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(culture en pot)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Garden Sun Red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88"/>
                  <w:enabled/>
                  <w:calcOnExit w:val="0"/>
                  <w:textInput/>
                </w:ffData>
              </w:fldChar>
            </w:r>
            <w:bookmarkStart w:id="22" w:name="Texte188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2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Raisinet blanc 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Versailler </w:t>
            </w: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89"/>
                  <w:enabled/>
                  <w:calcOnExit w:val="0"/>
                  <w:textInput/>
                </w:ffData>
              </w:fldChar>
            </w:r>
            <w:bookmarkStart w:id="23" w:name="Texte189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3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Raisinet rose 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Gloire des Sablons </w:t>
            </w: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0"/>
                  <w:enabled/>
                  <w:calcOnExit w:val="0"/>
                  <w:textInput/>
                </w:ffData>
              </w:fldChar>
            </w:r>
            <w:bookmarkStart w:id="24" w:name="Texte190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4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Raisinet rouge </w:t>
            </w:r>
          </w:p>
        </w:tc>
        <w:tc>
          <w:tcPr>
            <w:tcW w:w="3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Rolan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1"/>
                  <w:enabled/>
                  <w:calcOnExit w:val="0"/>
                  <w:textInput/>
                </w:ffData>
              </w:fldChar>
            </w:r>
            <w:bookmarkStart w:id="25" w:name="Texte191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5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Rhubarbe</w:t>
            </w:r>
          </w:p>
        </w:tc>
        <w:tc>
          <w:tcPr>
            <w:tcW w:w="317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Frambosen rood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 cm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23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3"/>
                  <w:enabled/>
                  <w:calcOnExit w:val="0"/>
                  <w:textInput/>
                </w:ffData>
              </w:fldChar>
            </w:r>
            <w:bookmarkStart w:id="26" w:name="Texte193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6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Glaskins</w:t>
            </w:r>
            <w:proofErr w:type="spellEnd"/>
            <w:r w:rsidRP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C83E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perpetual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C83E32">
              <w:rPr>
                <w:rFonts w:ascii="Calibri" w:eastAsia="Times New Roman" w:hAnsi="Calibri" w:cs="Calibri"/>
                <w:color w:val="70AD47" w:themeColor="accent6"/>
                <w:kern w:val="0"/>
                <w:sz w:val="22"/>
                <w:szCs w:val="22"/>
                <w14:ligatures w14:val="none"/>
              </w:rPr>
              <w:t>Nouveau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23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2"/>
                  <w:enabled/>
                  <w:calcOnExit w:val="0"/>
                  <w:textInput/>
                </w:ffData>
              </w:fldChar>
            </w:r>
            <w:bookmarkStart w:id="27" w:name="Texte192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7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Valentine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17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23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4"/>
                  <w:enabled/>
                  <w:calcOnExit w:val="0"/>
                  <w:textInput/>
                </w:ffData>
              </w:fldChar>
            </w:r>
            <w:bookmarkStart w:id="28" w:name="Texte194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8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Vigne à grain blanc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Vitis vinifera ‘Seyval blanc’ </w:t>
            </w: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5"/>
                  <w:enabled/>
                  <w:calcOnExit w:val="0"/>
                  <w:textInput/>
                </w:ffData>
              </w:fldChar>
            </w:r>
            <w:bookmarkStart w:id="29" w:name="Texte195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9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Vitis vinifera ‘Palatina’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6"/>
                  <w:enabled/>
                  <w:calcOnExit w:val="0"/>
                  <w:textInput/>
                </w:ffData>
              </w:fldChar>
            </w:r>
            <w:bookmarkStart w:id="30" w:name="Texte196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0"/>
          </w:p>
        </w:tc>
      </w:tr>
      <w:tr w:rsidR="00C83E32" w:rsidRPr="000E174A" w:rsidTr="007E0386">
        <w:trPr>
          <w:trHeight w:val="320"/>
        </w:trPr>
        <w:tc>
          <w:tcPr>
            <w:tcW w:w="3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Vigne à grain bleu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Vitis vinifera 'Dirju Campbell'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7"/>
                  <w:enabled/>
                  <w:calcOnExit w:val="0"/>
                  <w:textInput/>
                </w:ffData>
              </w:fldChar>
            </w:r>
            <w:bookmarkStart w:id="31" w:name="Texte197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1"/>
          </w:p>
        </w:tc>
      </w:tr>
    </w:tbl>
    <w:p w:rsidR="000E174A" w:rsidRDefault="000E174A"/>
    <w:tbl>
      <w:tblPr>
        <w:tblW w:w="92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0"/>
        <w:gridCol w:w="2980"/>
        <w:gridCol w:w="1140"/>
        <w:gridCol w:w="1080"/>
        <w:gridCol w:w="1027"/>
      </w:tblGrid>
      <w:tr w:rsidR="000E174A" w:rsidRPr="000E174A" w:rsidTr="001646EF">
        <w:trPr>
          <w:trHeight w:val="380"/>
        </w:trPr>
        <w:tc>
          <w:tcPr>
            <w:tcW w:w="9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Figuiers</w:t>
            </w:r>
          </w:p>
          <w:p w:rsidR="00C83E32" w:rsidRPr="000E174A" w:rsidRDefault="00C83E32" w:rsidP="004C626F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0E174A" w:rsidRPr="000E174A" w:rsidTr="001646EF">
        <w:trPr>
          <w:trHeight w:val="340"/>
        </w:trPr>
        <w:tc>
          <w:tcPr>
            <w:tcW w:w="3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DF5DAB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Variété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Pièce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74A" w:rsidRPr="000E174A" w:rsidRDefault="000E174A" w:rsidP="000E174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E174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Quantité</w:t>
            </w:r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Figuier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C83E32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8"/>
                  <w:enabled/>
                  <w:calcOnExit w:val="0"/>
                  <w:textInput/>
                </w:ffData>
              </w:fldChar>
            </w:r>
            <w:bookmarkStart w:id="32" w:name="Texte198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2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Bécane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99"/>
                  <w:enabled/>
                  <w:calcOnExit w:val="0"/>
                  <w:textInput/>
                </w:ffData>
              </w:fldChar>
            </w:r>
            <w:bookmarkStart w:id="33" w:name="Texte199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3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Belle brunette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0"/>
                  <w:enabled/>
                  <w:calcOnExit w:val="0"/>
                  <w:textInput/>
                </w:ffData>
              </w:fldChar>
            </w:r>
            <w:bookmarkStart w:id="34" w:name="Texte200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4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Black Ischia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1"/>
                  <w:enabled/>
                  <w:calcOnExit w:val="0"/>
                  <w:textInput/>
                </w:ffData>
              </w:fldChar>
            </w:r>
            <w:bookmarkStart w:id="35" w:name="Texte201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5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Boga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2"/>
                  <w:enabled/>
                  <w:calcOnExit w:val="0"/>
                  <w:textInput/>
                </w:ffData>
              </w:fldChar>
            </w:r>
            <w:bookmarkStart w:id="36" w:name="Texte202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6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Bornholms diamant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3"/>
                  <w:enabled/>
                  <w:calcOnExit w:val="0"/>
                  <w:textInput/>
                </w:ffData>
              </w:fldChar>
            </w:r>
            <w:bookmarkStart w:id="37" w:name="Texte203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7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Borgiotto blanco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4"/>
                  <w:enabled/>
                  <w:calcOnExit w:val="0"/>
                  <w:textInput/>
                </w:ffData>
              </w:fldChar>
            </w:r>
            <w:bookmarkStart w:id="38" w:name="Texte204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8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Borgiotto Nero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5"/>
                  <w:enabled/>
                  <w:calcOnExit w:val="0"/>
                  <w:textInput/>
                </w:ffData>
              </w:fldChar>
            </w:r>
            <w:bookmarkStart w:id="39" w:name="Texte205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9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Brunswick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6"/>
                  <w:enabled/>
                  <w:calcOnExit w:val="0"/>
                  <w:textInput/>
                </w:ffData>
              </w:fldChar>
            </w:r>
            <w:bookmarkStart w:id="40" w:name="Texte206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0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Califfo blue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7"/>
                  <w:enabled/>
                  <w:calcOnExit w:val="0"/>
                  <w:textInput/>
                </w:ffData>
              </w:fldChar>
            </w:r>
            <w:bookmarkStart w:id="41" w:name="Texte207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1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Conadria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8"/>
                  <w:enabled/>
                  <w:calcOnExit w:val="0"/>
                  <w:textInput/>
                </w:ffData>
              </w:fldChar>
            </w:r>
            <w:bookmarkStart w:id="42" w:name="Texte208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2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Contessina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09"/>
                  <w:enabled/>
                  <w:calcOnExit w:val="0"/>
                  <w:textInput/>
                </w:ffData>
              </w:fldChar>
            </w:r>
            <w:bookmarkStart w:id="43" w:name="Texte209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3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Dalmatie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0"/>
                  <w:enabled/>
                  <w:calcOnExit w:val="0"/>
                  <w:textInput/>
                </w:ffData>
              </w:fldChar>
            </w:r>
            <w:bookmarkStart w:id="44" w:name="Texte210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4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Dauphine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1"/>
                  <w:enabled/>
                  <w:calcOnExit w:val="0"/>
                  <w:textInput/>
                </w:ffData>
              </w:fldChar>
            </w:r>
            <w:bookmarkStart w:id="45" w:name="Texte211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5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Doré 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/ Goutte d’Or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2"/>
                  <w:enabled/>
                  <w:calcOnExit w:val="0"/>
                  <w:textInput/>
                </w:ffData>
              </w:fldChar>
            </w:r>
            <w:bookmarkStart w:id="46" w:name="Texte212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6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Dotatto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3"/>
                  <w:enabled/>
                  <w:calcOnExit w:val="0"/>
                  <w:textInput/>
                </w:ffData>
              </w:fldChar>
            </w:r>
            <w:bookmarkStart w:id="47" w:name="Texte213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7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Early black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4"/>
                  <w:enabled/>
                  <w:calcOnExit w:val="0"/>
                  <w:textInput/>
                </w:ffData>
              </w:fldChar>
            </w:r>
            <w:bookmarkStart w:id="48" w:name="Texte214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8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Early dark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5"/>
                  <w:enabled/>
                  <w:calcOnExit w:val="0"/>
                  <w:textInput/>
                </w:ffData>
              </w:fldChar>
            </w:r>
            <w:bookmarkStart w:id="49" w:name="Texte215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9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Deana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6"/>
                  <w:enabled/>
                  <w:calcOnExit w:val="0"/>
                  <w:textInput/>
                </w:ffData>
              </w:fldChar>
            </w:r>
            <w:bookmarkStart w:id="50" w:name="Texte216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0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Fillaciano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7"/>
                  <w:enabled/>
                  <w:calcOnExit w:val="0"/>
                  <w:textInput/>
                </w:ffData>
              </w:fldChar>
            </w:r>
            <w:bookmarkStart w:id="51" w:name="Texte217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1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Fiorone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8"/>
                  <w:enabled/>
                  <w:calcOnExit w:val="0"/>
                  <w:textInput/>
                </w:ffData>
              </w:fldChar>
            </w:r>
            <w:bookmarkStart w:id="52" w:name="Texte218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2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Firoma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19"/>
                  <w:enabled/>
                  <w:calcOnExit w:val="0"/>
                  <w:textInput/>
                </w:ffData>
              </w:fldChar>
            </w:r>
            <w:bookmarkStart w:id="53" w:name="Texte219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3"/>
          </w:p>
        </w:tc>
      </w:tr>
      <w:tr w:rsidR="000E174A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Gotta de mel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74A" w:rsidRPr="007A67EE" w:rsidRDefault="000E174A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74A" w:rsidRPr="007A67EE" w:rsidRDefault="000E174A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0"/>
                  <w:enabled/>
                  <w:calcOnExit w:val="0"/>
                  <w:textInput/>
                </w:ffData>
              </w:fldChar>
            </w:r>
            <w:bookmarkStart w:id="54" w:name="Texte220"/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="001646EF"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4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Grise de saint jean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1"/>
                  <w:enabled/>
                  <w:calcOnExit w:val="0"/>
                  <w:textInput/>
                </w:ffData>
              </w:fldChar>
            </w:r>
            <w:bookmarkStart w:id="55" w:name="Texte221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5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Grise Olivette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2"/>
                  <w:enabled/>
                  <w:calcOnExit w:val="0"/>
                  <w:textInput/>
                </w:ffData>
              </w:fldChar>
            </w:r>
            <w:bookmarkStart w:id="56" w:name="Texte222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6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Jardin des senteurs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3"/>
                  <w:enabled/>
                  <w:calcOnExit w:val="0"/>
                  <w:textInput/>
                </w:ffData>
              </w:fldChar>
            </w:r>
            <w:bookmarkStart w:id="57" w:name="Texte223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7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Lampeira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4"/>
                  <w:enabled/>
                  <w:calcOnExit w:val="0"/>
                  <w:textInput/>
                </w:ffData>
              </w:fldChar>
            </w:r>
            <w:bookmarkStart w:id="58" w:name="Texte224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8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Marseille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5"/>
                  <w:enabled/>
                  <w:calcOnExit w:val="0"/>
                  <w:textInput/>
                </w:ffData>
              </w:fldChar>
            </w:r>
            <w:bookmarkStart w:id="59" w:name="Texte225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9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Mère Véronique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6"/>
                  <w:enabled/>
                  <w:calcOnExit w:val="0"/>
                  <w:textInput/>
                </w:ffData>
              </w:fldChar>
            </w:r>
            <w:bookmarkStart w:id="60" w:name="Texte226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0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Negronne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7"/>
                  <w:enabled/>
                  <w:calcOnExit w:val="0"/>
                  <w:textInput/>
                </w:ffData>
              </w:fldChar>
            </w:r>
            <w:bookmarkStart w:id="61" w:name="Texte227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1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Noire de Barbentane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8"/>
                  <w:enabled/>
                  <w:calcOnExit w:val="0"/>
                  <w:textInput/>
                </w:ffData>
              </w:fldChar>
            </w:r>
            <w:bookmarkStart w:id="62" w:name="Texte228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2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Noire de Caromb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29"/>
                  <w:enabled/>
                  <w:calcOnExit w:val="0"/>
                  <w:textInput/>
                </w:ffData>
              </w:fldChar>
            </w:r>
            <w:bookmarkStart w:id="63" w:name="Texte229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3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Osborne prolific 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30"/>
                  <w:enabled/>
                  <w:calcOnExit w:val="0"/>
                  <w:textInput/>
                </w:ffData>
              </w:fldChar>
            </w:r>
            <w:bookmarkStart w:id="64" w:name="Texte230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4"/>
          </w:p>
        </w:tc>
      </w:tr>
      <w:tr w:rsidR="001646EF" w:rsidRPr="000E174A" w:rsidTr="00BB27D9">
        <w:trPr>
          <w:trHeight w:val="320"/>
        </w:trPr>
        <w:tc>
          <w:tcPr>
            <w:tcW w:w="302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Peretta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31"/>
                  <w:enabled/>
                  <w:calcOnExit w:val="0"/>
                  <w:textInput/>
                </w:ffData>
              </w:fldChar>
            </w:r>
            <w:bookmarkStart w:id="65" w:name="Texte231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5"/>
          </w:p>
        </w:tc>
      </w:tr>
      <w:tr w:rsidR="001646EF" w:rsidRPr="000E174A" w:rsidTr="00BB27D9">
        <w:trPr>
          <w:trHeight w:val="320"/>
        </w:trPr>
        <w:tc>
          <w:tcPr>
            <w:tcW w:w="302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Rosa rotonda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32"/>
                  <w:enabled/>
                  <w:calcOnExit w:val="0"/>
                  <w:textInput/>
                </w:ffData>
              </w:fldChar>
            </w:r>
            <w:bookmarkStart w:id="66" w:name="Texte232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6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Rosso di trani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33"/>
                  <w:enabled/>
                  <w:calcOnExit w:val="0"/>
                  <w:textInput/>
                </w:ffData>
              </w:fldChar>
            </w:r>
            <w:bookmarkStart w:id="67" w:name="Texte233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7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Violetta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34"/>
                  <w:enabled/>
                  <w:calcOnExit w:val="0"/>
                  <w:textInput/>
                </w:ffData>
              </w:fldChar>
            </w:r>
            <w:bookmarkStart w:id="68" w:name="Texte234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8"/>
          </w:p>
        </w:tc>
      </w:tr>
      <w:tr w:rsidR="001646EF" w:rsidRPr="000E174A" w:rsidTr="001646EF">
        <w:trPr>
          <w:trHeight w:val="320"/>
        </w:trPr>
        <w:tc>
          <w:tcPr>
            <w:tcW w:w="3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Violette de solliles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25 cm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EF" w:rsidRPr="007A67EE" w:rsidRDefault="001646EF" w:rsidP="000E174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46EF" w:rsidRPr="007A67EE" w:rsidRDefault="001646EF" w:rsidP="000E174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35"/>
                  <w:enabled/>
                  <w:calcOnExit w:val="0"/>
                  <w:textInput/>
                </w:ffData>
              </w:fldChar>
            </w:r>
            <w:bookmarkStart w:id="69" w:name="Texte235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69"/>
          </w:p>
        </w:tc>
      </w:tr>
    </w:tbl>
    <w:p w:rsidR="000E174A" w:rsidRDefault="000E174A"/>
    <w:tbl>
      <w:tblPr>
        <w:tblW w:w="92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693"/>
        <w:gridCol w:w="1189"/>
        <w:gridCol w:w="932"/>
        <w:gridCol w:w="1174"/>
      </w:tblGrid>
      <w:tr w:rsidR="00DF5DAB" w:rsidRPr="00DF5DAB" w:rsidTr="00DF5DAB">
        <w:trPr>
          <w:trHeight w:val="500"/>
        </w:trPr>
        <w:tc>
          <w:tcPr>
            <w:tcW w:w="9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5DAB" w:rsidRPr="00DF5DAB" w:rsidRDefault="00DF5DAB" w:rsidP="00DF5DAB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2"/>
                <w:szCs w:val="32"/>
                <w14:ligatures w14:val="none"/>
              </w:rPr>
            </w:pPr>
            <w:r w:rsidRPr="00DF5DA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Citrus</w:t>
            </w:r>
          </w:p>
        </w:tc>
      </w:tr>
      <w:tr w:rsidR="00DF5DAB" w:rsidRPr="00DF5DAB" w:rsidTr="007A67EE">
        <w:trPr>
          <w:trHeight w:val="340"/>
        </w:trPr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DAB" w:rsidRPr="00DF5DAB" w:rsidRDefault="00DF5DAB" w:rsidP="00DF5DA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DAB" w:rsidRPr="00DF5DAB" w:rsidRDefault="00DF5DAB" w:rsidP="00DF5DA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F5DAB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Variété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DAB" w:rsidRPr="00DF5DAB" w:rsidRDefault="00DF5DAB" w:rsidP="00DF5DA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Contenant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DAB" w:rsidRPr="00DF5DAB" w:rsidRDefault="00DF5DAB" w:rsidP="00DF5DA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F5DAB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DAB" w:rsidRPr="00DF5DAB" w:rsidRDefault="00DF5DAB" w:rsidP="00DF5DA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F5DAB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Quantité</w:t>
            </w:r>
          </w:p>
        </w:tc>
      </w:tr>
      <w:tr w:rsidR="00DF5DAB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7A67EE" w:rsidRDefault="00DF5DAB" w:rsidP="00DF5D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Citron caviar 'Longissima' 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7A67EE" w:rsidRDefault="00DF5DAB" w:rsidP="00DF5DAB">
            <w:pPr>
              <w:divId w:val="56217920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Microcitrus australasica 'Longissima'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DAB" w:rsidRPr="007A67EE" w:rsidRDefault="00DF5DAB" w:rsidP="00DF5D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DAB" w:rsidRPr="007A67EE" w:rsidRDefault="00DF5DAB" w:rsidP="00DF5D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DF5DAB" w:rsidRDefault="00DF5DAB" w:rsidP="00DF5DAB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F5D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36"/>
                  <w:enabled/>
                  <w:calcOnExit w:val="0"/>
                  <w:textInput/>
                </w:ffData>
              </w:fldChar>
            </w:r>
            <w:bookmarkStart w:id="70" w:name="Texte236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0"/>
          </w:p>
        </w:tc>
      </w:tr>
      <w:tr w:rsidR="00DF5DAB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7A67EE" w:rsidRDefault="00DF5DAB" w:rsidP="00DF5D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Citron caviar 'Lune' 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7A67EE" w:rsidRDefault="00DF5DAB" w:rsidP="00DF5D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</w:t>
            </w:r>
            <w:proofErr w:type="spellStart"/>
            <w:r w:rsidR="00C83E32"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australiasica</w:t>
            </w:r>
            <w:proofErr w:type="spellEnd"/>
            <w:r w:rsidR="00C83E32"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'Lune'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DAB" w:rsidRPr="007A67EE" w:rsidRDefault="00DF5DAB" w:rsidP="00DF5D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DAB" w:rsidRPr="007A67EE" w:rsidRDefault="00DF5DAB" w:rsidP="00DF5D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DF5DAB" w:rsidRDefault="00DF5DAB" w:rsidP="00DF5DAB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F5D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37"/>
                  <w:enabled/>
                  <w:calcOnExit w:val="0"/>
                  <w:textInput/>
                </w:ffData>
              </w:fldChar>
            </w:r>
            <w:bookmarkStart w:id="71" w:name="Texte237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1"/>
          </w:p>
        </w:tc>
      </w:tr>
      <w:tr w:rsidR="00DF5DAB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7A67EE" w:rsidRDefault="00DF5DAB" w:rsidP="00DF5D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Citron quatre saison panaché 'Sanguin' 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7A67EE" w:rsidRDefault="00DF5DAB" w:rsidP="00DF5D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limon 'Sanguin'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DAB" w:rsidRPr="007A67EE" w:rsidRDefault="00DF5DAB" w:rsidP="00DF5D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DAB" w:rsidRPr="007A67EE" w:rsidRDefault="00DF5DAB" w:rsidP="00DF5D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DF5DAB" w:rsidRDefault="00DF5DAB" w:rsidP="00DF5DAB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F5D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39"/>
                  <w:enabled/>
                  <w:calcOnExit w:val="0"/>
                  <w:textInput/>
                </w:ffData>
              </w:fldChar>
            </w:r>
            <w:bookmarkStart w:id="72" w:name="Texte239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2"/>
          </w:p>
        </w:tc>
      </w:tr>
      <w:tr w:rsidR="00DF5DAB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7A67EE" w:rsidRDefault="00DF5DAB" w:rsidP="00DF5D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</w:t>
            </w:r>
            <w:proofErr w:type="spellStart"/>
            <w:r w:rsidR="00C83E32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remorange</w:t>
            </w:r>
            <w:proofErr w:type="spell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 </w:t>
            </w: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7A67EE" w:rsidRDefault="00DF5DAB" w:rsidP="00DF5D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Citrus '</w:t>
            </w:r>
            <w:proofErr w:type="spellStart"/>
            <w:r w:rsidR="00C83E32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remorange</w:t>
            </w:r>
            <w:proofErr w:type="spell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2'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DAB" w:rsidRPr="007A67EE" w:rsidRDefault="00DF5DAB" w:rsidP="00DF5D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DAB" w:rsidRPr="007A67EE" w:rsidRDefault="00DF5DAB" w:rsidP="00DF5D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5DAB" w:rsidRPr="00DF5DAB" w:rsidRDefault="00DF5DAB" w:rsidP="00DF5DAB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F5D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40"/>
                  <w:enabled/>
                  <w:calcOnExit w:val="0"/>
                  <w:textInput/>
                </w:ffData>
              </w:fldChar>
            </w:r>
            <w:bookmarkStart w:id="73" w:name="Texte240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3"/>
          </w:p>
        </w:tc>
      </w:tr>
      <w:tr w:rsidR="00C83E32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7A67EE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Citradia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7A67EE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‘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Citradia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DF5DAB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7"/>
                  <w:enabled/>
                  <w:calcOnExit w:val="0"/>
                  <w:textInput/>
                </w:ffData>
              </w:fldChar>
            </w:r>
            <w:bookmarkStart w:id="74" w:name="Texte267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4"/>
          </w:p>
        </w:tc>
      </w:tr>
      <w:tr w:rsidR="00C83E32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</w:t>
            </w:r>
            <w:proofErr w:type="spellStart"/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hongheensis</w:t>
            </w:r>
            <w:proofErr w:type="spellEnd"/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‘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</w:t>
            </w: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ongheensis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DF5DAB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7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</w:p>
        </w:tc>
      </w:tr>
      <w:tr w:rsidR="00C83E32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C83E32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limon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‘</w:t>
            </w: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Meyer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C83E32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limon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‘</w:t>
            </w: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Meyer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DF5DAB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7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</w:p>
        </w:tc>
      </w:tr>
      <w:tr w:rsidR="00C83E32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C83E32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limon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‘</w:t>
            </w: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Pavlovski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’ </w:t>
            </w: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C83E32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limon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‘</w:t>
            </w: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Pavlovski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DF5DAB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7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</w:p>
        </w:tc>
      </w:tr>
      <w:tr w:rsidR="00C83E32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Kumquat rond</w:t>
            </w: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7A67EE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Citrus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japonica</w:t>
            </w:r>
            <w:proofErr w:type="spellEnd"/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‘</w:t>
            </w:r>
            <w:proofErr w:type="spellStart"/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fortunell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spellEnd"/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>Nameiw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83E32" w:rsidRPr="00DF5DAB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8"/>
                  <w:enabled/>
                  <w:calcOnExit w:val="0"/>
                  <w:textInput/>
                </w:ffData>
              </w:fldChar>
            </w:r>
            <w:bookmarkStart w:id="75" w:name="Texte268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5"/>
          </w:p>
        </w:tc>
      </w:tr>
      <w:tr w:rsidR="00C83E32" w:rsidRPr="007A67EE" w:rsidTr="007A67EE">
        <w:trPr>
          <w:trHeight w:val="3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7A67EE" w:rsidRDefault="00C83E32" w:rsidP="00C83E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Yuzu d'été (greffé sur FA5)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C83E32" w:rsidRDefault="00C83E32" w:rsidP="00C83E32">
            <w:pPr>
              <w:divId w:val="96161293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Citrus </w:t>
            </w:r>
            <w:proofErr w:type="spell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junos</w:t>
            </w:r>
            <w:proofErr w:type="spell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C83E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Tokushima </w:t>
            </w:r>
          </w:p>
          <w:p w:rsidR="00C83E32" w:rsidRPr="007A67EE" w:rsidRDefault="00C83E32" w:rsidP="00C83E32">
            <w:pPr>
              <w:divId w:val="96161293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'Yuzu d'été'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ø</w:t>
            </w:r>
            <w:proofErr w:type="gramEnd"/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25 cm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3E32" w:rsidRPr="007A67EE" w:rsidRDefault="00C83E32" w:rsidP="00C83E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A67EE">
              <w:rPr>
                <w:rFonts w:ascii="Calibri" w:hAnsi="Calibri" w:cs="Calibri"/>
                <w:color w:val="000000"/>
                <w:sz w:val="22"/>
                <w:szCs w:val="22"/>
              </w:rPr>
              <w:t>105 CHF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E32" w:rsidRPr="00DF5DAB" w:rsidRDefault="00C83E32" w:rsidP="00C83E32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F5D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44"/>
                  <w:enabled/>
                  <w:calcOnExit w:val="0"/>
                  <w:textInput/>
                </w:ffData>
              </w:fldChar>
            </w:r>
            <w:bookmarkStart w:id="76" w:name="Texte244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6"/>
          </w:p>
        </w:tc>
      </w:tr>
    </w:tbl>
    <w:p w:rsidR="00D136B1" w:rsidRDefault="00D136B1" w:rsidP="001660EE"/>
    <w:tbl>
      <w:tblPr>
        <w:tblW w:w="9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3119"/>
        <w:gridCol w:w="1189"/>
        <w:gridCol w:w="937"/>
        <w:gridCol w:w="1027"/>
      </w:tblGrid>
      <w:tr w:rsidR="007A67EE" w:rsidRPr="007A67EE" w:rsidTr="004C626F">
        <w:trPr>
          <w:trHeight w:val="620"/>
        </w:trPr>
        <w:tc>
          <w:tcPr>
            <w:tcW w:w="9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40"/>
                <w:szCs w:val="40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Ornementales </w:t>
            </w:r>
          </w:p>
        </w:tc>
      </w:tr>
      <w:tr w:rsidR="007A67EE" w:rsidRPr="007A67EE" w:rsidTr="004C626F">
        <w:trPr>
          <w:trHeight w:val="34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Catégorie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Variété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Contenant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Quantité</w:t>
            </w:r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Arbre à gentiane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Lycianthes rantonnetii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60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45"/>
                  <w:enabled/>
                  <w:calcOnExit w:val="0"/>
                  <w:textInput/>
                </w:ffData>
              </w:fldChar>
            </w:r>
            <w:bookmarkStart w:id="77" w:name="Texte245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7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Arbre à papier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Edgeworthia sp.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35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110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46"/>
                  <w:enabled/>
                  <w:calcOnExit w:val="0"/>
                  <w:textInput/>
                </w:ffData>
              </w:fldChar>
            </w:r>
            <w:bookmarkStart w:id="78" w:name="Texte246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8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Gatillier</w:t>
            </w:r>
            <w:proofErr w:type="spell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/ Poivre aux moines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Vitex agnus-castus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17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22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50"/>
                  <w:enabled/>
                  <w:calcOnExit w:val="0"/>
                  <w:textInput/>
                </w:ffData>
              </w:fldChar>
            </w:r>
            <w:bookmarkStart w:id="79" w:name="Texte250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79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Gingembre ornemental (fleur jaune)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Hedychium gardnerianum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40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169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51"/>
                  <w:enabled/>
                  <w:calcOnExit w:val="0"/>
                  <w:textInput/>
                </w:ffData>
              </w:fldChar>
            </w:r>
            <w:bookmarkStart w:id="80" w:name="Texte251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0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Goyavier du Brésil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Feijoa sellowiana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40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149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52"/>
                  <w:enabled/>
                  <w:calcOnExit w:val="0"/>
                  <w:textInput/>
                </w:ffData>
              </w:fldChar>
            </w:r>
            <w:bookmarkStart w:id="81" w:name="Texte252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1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Goyavier fraise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Psidium littorale var. longipes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40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249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53"/>
                  <w:enabled/>
                  <w:calcOnExit w:val="0"/>
                  <w:textInput/>
                </w:ffData>
              </w:fldChar>
            </w:r>
            <w:bookmarkStart w:id="82" w:name="Texte253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2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Goyavier fraise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Psidium littorale var. longipes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25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139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54"/>
                  <w:enabled/>
                  <w:calcOnExit w:val="0"/>
                  <w:textInput/>
                </w:ffData>
              </w:fldChar>
            </w:r>
            <w:bookmarkStart w:id="83" w:name="Texte254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3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Laurier tacheté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Aucuba japonica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35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55"/>
                  <w:enabled/>
                  <w:calcOnExit w:val="0"/>
                  <w:textInput/>
                </w:ffData>
              </w:fldChar>
            </w:r>
            <w:bookmarkStart w:id="84" w:name="Texte255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4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Myrte commune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Myrtus communis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17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28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57"/>
                  <w:enabled/>
                  <w:calcOnExit w:val="0"/>
                  <w:textInput/>
                </w:ffData>
              </w:fldChar>
            </w:r>
            <w:bookmarkStart w:id="85" w:name="Texte257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5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Myrte commune 'La Clap'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Myrtus communis 'La Clap'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17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28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58"/>
                  <w:enabled/>
                  <w:calcOnExit w:val="0"/>
                  <w:textInput/>
                </w:ffData>
              </w:fldChar>
            </w:r>
            <w:bookmarkStart w:id="86" w:name="Texte258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6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Myrthe à fruit blanc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Myrtus communis </w:t>
            </w:r>
            <w:proofErr w:type="gramStart"/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var.leucocarpa</w:t>
            </w:r>
            <w:proofErr w:type="gramEnd"/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17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28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59"/>
                  <w:enabled/>
                  <w:calcOnExit w:val="0"/>
                  <w:textInput/>
                </w:ffData>
              </w:fldChar>
            </w:r>
            <w:bookmarkStart w:id="87" w:name="Texte259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7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Olivierd'Europe</w:t>
            </w:r>
            <w:proofErr w:type="spellEnd"/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Olea europaea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25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1"/>
                  <w:enabled/>
                  <w:calcOnExit w:val="0"/>
                  <w:textInput/>
                </w:ffData>
              </w:fldChar>
            </w:r>
            <w:bookmarkStart w:id="88" w:name="Texte261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8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Pittosporum de Chine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Pittosporum tobira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35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140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2"/>
                  <w:enabled/>
                  <w:calcOnExit w:val="0"/>
                  <w:textInput/>
                </w:ffData>
              </w:fldChar>
            </w:r>
            <w:bookmarkStart w:id="89" w:name="Texte262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89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Verveine d'argentine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Lippia polystachia 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30 cm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3"/>
                  <w:enabled/>
                  <w:calcOnExit w:val="0"/>
                  <w:textInput/>
                </w:ffData>
              </w:fldChar>
            </w:r>
            <w:bookmarkStart w:id="90" w:name="Texte263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90"/>
          </w:p>
        </w:tc>
      </w:tr>
      <w:tr w:rsidR="007A67EE" w:rsidRPr="007A67EE" w:rsidTr="004C626F">
        <w:trPr>
          <w:trHeight w:val="32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Verveine mentholé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Lippia scaberina</w:t>
            </w:r>
          </w:p>
        </w:tc>
        <w:tc>
          <w:tcPr>
            <w:tcW w:w="118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ø</w:t>
            </w:r>
            <w:proofErr w:type="gramEnd"/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35 cm</w:t>
            </w:r>
          </w:p>
        </w:tc>
        <w:tc>
          <w:tcPr>
            <w:tcW w:w="93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67EE" w:rsidRPr="007A67EE" w:rsidRDefault="007A67EE" w:rsidP="007A67E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CHF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67EE" w:rsidRPr="007A67EE" w:rsidRDefault="007A67EE" w:rsidP="007A67E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A67E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64"/>
                  <w:enabled/>
                  <w:calcOnExit w:val="0"/>
                  <w:textInput/>
                </w:ffData>
              </w:fldChar>
            </w:r>
            <w:bookmarkStart w:id="91" w:name="Texte264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91"/>
          </w:p>
        </w:tc>
      </w:tr>
    </w:tbl>
    <w:p w:rsidR="00613112" w:rsidRDefault="00613112" w:rsidP="004C626F">
      <w:pPr>
        <w:rPr>
          <w:sz w:val="22"/>
          <w:szCs w:val="22"/>
        </w:rPr>
      </w:pPr>
    </w:p>
    <w:p w:rsidR="00E73148" w:rsidRPr="007A67EE" w:rsidRDefault="00E73148" w:rsidP="004C626F">
      <w:pPr>
        <w:rPr>
          <w:sz w:val="22"/>
          <w:szCs w:val="22"/>
        </w:rPr>
      </w:pPr>
    </w:p>
    <w:sectPr w:rsidR="00E73148" w:rsidRPr="007A67EE" w:rsidSect="00613112">
      <w:footerReference w:type="even" r:id="rId7"/>
      <w:footerReference w:type="default" r:id="rId8"/>
      <w:headerReference w:type="first" r:id="rId9"/>
      <w:footerReference w:type="first" r:id="rId10"/>
      <w:pgSz w:w="11910" w:h="16845"/>
      <w:pgMar w:top="731" w:right="1417" w:bottom="1117" w:left="1417" w:header="73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90959" w:rsidRDefault="00990959" w:rsidP="00641B17">
      <w:r>
        <w:separator/>
      </w:r>
    </w:p>
  </w:endnote>
  <w:endnote w:type="continuationSeparator" w:id="0">
    <w:p w:rsidR="00990959" w:rsidRDefault="00990959" w:rsidP="0064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EEBDDB8-4D4B-774D-8863-CA4119D1AE71}"/>
    <w:embedBold r:id="rId2" w:fontKey="{85EF0DEF-2222-9040-AF2A-B09211D1941F}"/>
    <w:embedItalic r:id="rId3" w:fontKey="{B19B3105-D3C0-0F44-B053-4586F781F1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945E6C6-6B29-7F4E-BA8C-BE2E65A29626}"/>
    <w:embedBold r:id="rId5" w:fontKey="{1C3D54CA-F880-0347-9808-F814A4312F23}"/>
    <w:embedItalic r:id="rId6" w:fontKey="{525D2364-42F6-1545-B74D-A694B9A55D3F}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  <w:embedRegular r:id="rId7" w:fontKey="{3C4BF85E-1279-1740-BFF2-AD8FA64C80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C5C89DC1-903F-0749-A58D-DA1BC8AF07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848136374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652FFD" w:rsidRDefault="00652FFD" w:rsidP="00652FFD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779680953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641B17" w:rsidRDefault="009137B5" w:rsidP="009137B5">
    <w:pPr>
      <w:pStyle w:val="Pieddepage"/>
      <w:tabs>
        <w:tab w:val="clear" w:pos="4536"/>
        <w:tab w:val="center" w:pos="4538"/>
        <w:tab w:val="right" w:pos="8716"/>
      </w:tabs>
      <w:ind w:right="360" w:firstLine="360"/>
    </w:pPr>
    <w:r>
      <w:tab/>
    </w:r>
    <w:r w:rsidR="00641B17">
      <w:rPr>
        <w:noProof/>
      </w:rPr>
      <w:drawing>
        <wp:inline distT="0" distB="0" distL="0" distR="0" wp14:anchorId="599F8FB1" wp14:editId="59585FF4">
          <wp:extent cx="598142" cy="493486"/>
          <wp:effectExtent l="0" t="0" r="0" b="1905"/>
          <wp:docPr id="41478320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4D5B">
      <w:rPr>
        <w:noProof/>
      </w:rPr>
      <w:drawing>
        <wp:inline distT="0" distB="0" distL="0" distR="0">
          <wp:extent cx="576197" cy="466938"/>
          <wp:effectExtent l="0" t="0" r="0" b="3175"/>
          <wp:docPr id="212860623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D5EE3" w:rsidRDefault="00ED5EE3" w:rsidP="00ED5EE3">
    <w:pPr>
      <w:pStyle w:val="Pieddepage"/>
      <w:ind w:right="360" w:firstLine="360"/>
      <w:jc w:val="center"/>
    </w:pPr>
    <w:r>
      <w:rPr>
        <w:noProof/>
      </w:rPr>
      <w:drawing>
        <wp:inline distT="0" distB="0" distL="0" distR="0" wp14:anchorId="50AA9DA5" wp14:editId="3C6E9D75">
          <wp:extent cx="598142" cy="493486"/>
          <wp:effectExtent l="0" t="0" r="0" b="1905"/>
          <wp:docPr id="21744158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9B5529" wp14:editId="341F06EC">
          <wp:extent cx="576197" cy="466938"/>
          <wp:effectExtent l="0" t="0" r="0" b="3175"/>
          <wp:docPr id="133828538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90959" w:rsidRDefault="00990959" w:rsidP="00641B17">
      <w:r>
        <w:separator/>
      </w:r>
    </w:p>
  </w:footnote>
  <w:footnote w:type="continuationSeparator" w:id="0">
    <w:p w:rsidR="00990959" w:rsidRDefault="00990959" w:rsidP="00641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D5B" w:rsidRDefault="00864D5B" w:rsidP="00864D5B">
    <w:pPr>
      <w:pStyle w:val="En-tte"/>
      <w:tabs>
        <w:tab w:val="clear" w:pos="4536"/>
        <w:tab w:val="clear" w:pos="9072"/>
        <w:tab w:val="left" w:pos="927"/>
      </w:tabs>
      <w:ind w:lef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embedTrueTypeFonts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FD"/>
    <w:rsid w:val="0002456F"/>
    <w:rsid w:val="00047291"/>
    <w:rsid w:val="0009276E"/>
    <w:rsid w:val="000B313F"/>
    <w:rsid w:val="000C023C"/>
    <w:rsid w:val="000E174A"/>
    <w:rsid w:val="000E3FDF"/>
    <w:rsid w:val="00120189"/>
    <w:rsid w:val="001646EF"/>
    <w:rsid w:val="001660EE"/>
    <w:rsid w:val="002354A4"/>
    <w:rsid w:val="002E6F1D"/>
    <w:rsid w:val="0032321A"/>
    <w:rsid w:val="0041465F"/>
    <w:rsid w:val="00472002"/>
    <w:rsid w:val="004C0079"/>
    <w:rsid w:val="004C1656"/>
    <w:rsid w:val="004C626F"/>
    <w:rsid w:val="004D7A80"/>
    <w:rsid w:val="005A7364"/>
    <w:rsid w:val="005D666F"/>
    <w:rsid w:val="005F2FF3"/>
    <w:rsid w:val="0060220B"/>
    <w:rsid w:val="00613112"/>
    <w:rsid w:val="00641B17"/>
    <w:rsid w:val="00642A09"/>
    <w:rsid w:val="00652FFD"/>
    <w:rsid w:val="00786D4D"/>
    <w:rsid w:val="007A67EE"/>
    <w:rsid w:val="007C118A"/>
    <w:rsid w:val="007E0386"/>
    <w:rsid w:val="00807B39"/>
    <w:rsid w:val="00864BAB"/>
    <w:rsid w:val="00864D5B"/>
    <w:rsid w:val="008C432D"/>
    <w:rsid w:val="008E58F6"/>
    <w:rsid w:val="008F2F12"/>
    <w:rsid w:val="00900451"/>
    <w:rsid w:val="009137B5"/>
    <w:rsid w:val="009808B4"/>
    <w:rsid w:val="00990959"/>
    <w:rsid w:val="009C3E4A"/>
    <w:rsid w:val="009D0F04"/>
    <w:rsid w:val="009F1714"/>
    <w:rsid w:val="00AC4AF3"/>
    <w:rsid w:val="00AE6859"/>
    <w:rsid w:val="00AF1E69"/>
    <w:rsid w:val="00B91972"/>
    <w:rsid w:val="00BB27D9"/>
    <w:rsid w:val="00BC568B"/>
    <w:rsid w:val="00BF2B83"/>
    <w:rsid w:val="00C8120E"/>
    <w:rsid w:val="00C83E32"/>
    <w:rsid w:val="00CA22C1"/>
    <w:rsid w:val="00D013E5"/>
    <w:rsid w:val="00D136B1"/>
    <w:rsid w:val="00D34E12"/>
    <w:rsid w:val="00D51315"/>
    <w:rsid w:val="00DF5DAB"/>
    <w:rsid w:val="00E51A09"/>
    <w:rsid w:val="00E73148"/>
    <w:rsid w:val="00ED5EE3"/>
    <w:rsid w:val="00F220AB"/>
    <w:rsid w:val="00FE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6BEE4A"/>
  <w15:docId w15:val="{32796BFD-0F6F-3448-8A85-B01D9B16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B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B17"/>
  </w:style>
  <w:style w:type="paragraph" w:styleId="Pieddepage">
    <w:name w:val="footer"/>
    <w:basedOn w:val="Normal"/>
    <w:link w:val="PieddepageCar"/>
    <w:uiPriority w:val="99"/>
    <w:unhideWhenUsed/>
    <w:rsid w:val="00641B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B17"/>
  </w:style>
  <w:style w:type="character" w:styleId="Numrodepage">
    <w:name w:val="page number"/>
    <w:basedOn w:val="Policepardfaut"/>
    <w:uiPriority w:val="99"/>
    <w:semiHidden/>
    <w:unhideWhenUsed/>
    <w:rsid w:val="00652FFD"/>
  </w:style>
  <w:style w:type="table" w:styleId="Grilledutableau">
    <w:name w:val="Table Grid"/>
    <w:basedOn w:val="TableauNormal"/>
    <w:uiPriority w:val="39"/>
    <w:rsid w:val="004C0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83E3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3E3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83E3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3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8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2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7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4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0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2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2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7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0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9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6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1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0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9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8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7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7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4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5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9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2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rdindessenteurs/Library/Group%20Containers/UBF8T346G9.Office/User%20Content.localized/Templates.localized/Coordonne&#769;es%20JD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Coordonnées JDS.dotx</Template>
  <TotalTime>299</TotalTime>
  <Pages>3</Pages>
  <Words>1009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Jardin des senteurs </dc:creator>
  <cp:lastModifiedBy>Jardin des senteurs </cp:lastModifiedBy>
  <cp:revision>24</cp:revision>
  <dcterms:created xsi:type="dcterms:W3CDTF">2025-02-08T15:06:00Z</dcterms:created>
  <dcterms:modified xsi:type="dcterms:W3CDTF">2026-03-09T09:11:00Z</dcterms:modified>
</cp:coreProperties>
</file>