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C3E4A" w:rsidRDefault="00BF2B83" w:rsidP="002E7FC3">
      <w:pPr>
        <w:spacing w:line="120" w:lineRule="auto"/>
        <w:ind w:left="-426"/>
        <w:jc w:val="center"/>
        <w:rPr>
          <w:rFonts w:ascii="ACADEMY ENGRAVED LET PLAIN:1.0" w:hAnsi="ACADEMY ENGRAVED LET PLAIN:1.0"/>
          <w:sz w:val="32"/>
          <w:szCs w:val="32"/>
        </w:rPr>
      </w:pPr>
      <w:r>
        <w:rPr>
          <w:noProof/>
        </w:rPr>
        <w:drawing>
          <wp:inline distT="0" distB="0" distL="0" distR="0" wp14:anchorId="4966AFC8" wp14:editId="03727935">
            <wp:extent cx="6134100" cy="1758950"/>
            <wp:effectExtent l="0" t="0" r="0" b="6350"/>
            <wp:docPr id="1072703741" name="Drawing 1" descr="86a26f8950a0e1d88c369fc85c0595f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a26f8950a0e1d88c369fc85c0595f6.png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8368"/>
                    <a:stretch/>
                  </pic:blipFill>
                  <pic:spPr bwMode="auto">
                    <a:xfrm>
                      <a:off x="0" y="0"/>
                      <a:ext cx="613410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FDF" w:rsidRDefault="000E3FDF" w:rsidP="000E3FDF">
      <w:pPr>
        <w:spacing w:before="240"/>
        <w:jc w:val="center"/>
        <w:rPr>
          <w:rFonts w:ascii="ACADEMY ENGRAVED LET PLAIN:1.0" w:hAnsi="ACADEMY ENGRAVED LET PLAIN:1.0"/>
          <w:sz w:val="32"/>
          <w:szCs w:val="32"/>
        </w:rPr>
      </w:pPr>
      <w:r w:rsidRPr="000E3FDF">
        <w:rPr>
          <w:rFonts w:ascii="ACADEMY ENGRAVED LET PLAIN:1.0" w:hAnsi="ACADEMY ENGRAVED LET PLAIN:1.0"/>
          <w:sz w:val="32"/>
          <w:szCs w:val="32"/>
        </w:rPr>
        <w:t>Bulletin de command</w:t>
      </w:r>
      <w:r>
        <w:rPr>
          <w:rFonts w:ascii="ACADEMY ENGRAVED LET PLAIN:1.0" w:hAnsi="ACADEMY ENGRAVED LET PLAIN:1.0"/>
          <w:sz w:val="32"/>
          <w:szCs w:val="32"/>
        </w:rPr>
        <w:t>e</w:t>
      </w:r>
    </w:p>
    <w:p w:rsidR="000E3FDF" w:rsidRDefault="009C3E4A" w:rsidP="000E3FDF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rPr>
          <w:rFonts w:ascii="ACADEMY ENGRAVED LET PLAIN:1.0" w:hAnsi="ACADEMY ENGRAVED LET PLAIN:1.0"/>
          <w:sz w:val="32"/>
          <w:szCs w:val="32"/>
        </w:rPr>
      </w:pPr>
      <w:r>
        <w:t>Nom, Prénom :</w:t>
      </w:r>
      <w:r>
        <w:fldChar w:fldCharType="begin">
          <w:ffData>
            <w:name w:val="Texte100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ab/>
      </w:r>
      <w:r>
        <w:tab/>
      </w:r>
      <w:r>
        <w:tab/>
      </w:r>
      <w:r w:rsidR="000E3FDF">
        <w:tab/>
      </w:r>
      <w:r w:rsidR="000E3FDF">
        <w:tab/>
      </w:r>
      <w:r w:rsidR="000E3FDF">
        <w:tab/>
      </w:r>
      <w:r>
        <w:t xml:space="preserve">Téléphone : </w:t>
      </w:r>
      <w:r>
        <w:fldChar w:fldCharType="begin">
          <w:ffData>
            <w:name w:val="Texte10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 w:rsidR="00AE6859">
        <w:t> </w:t>
      </w:r>
      <w:r>
        <w:fldChar w:fldCharType="end"/>
      </w:r>
    </w:p>
    <w:p w:rsidR="000E3FDF" w:rsidRPr="000E3FDF" w:rsidRDefault="009C3E4A" w:rsidP="000E3FDF">
      <w:pPr>
        <w:pBdr>
          <w:top w:val="single" w:sz="4" w:space="1" w:color="70AD47" w:themeColor="accent6"/>
          <w:left w:val="single" w:sz="4" w:space="4" w:color="70AD47" w:themeColor="accent6"/>
          <w:bottom w:val="single" w:sz="4" w:space="1" w:color="70AD47" w:themeColor="accent6"/>
          <w:right w:val="single" w:sz="4" w:space="4" w:color="70AD47" w:themeColor="accent6"/>
        </w:pBdr>
        <w:spacing w:line="276" w:lineRule="auto"/>
        <w:rPr>
          <w:rFonts w:ascii="ACADEMY ENGRAVED LET PLAIN:1.0" w:hAnsi="ACADEMY ENGRAVED LET PLAIN:1.0"/>
          <w:sz w:val="32"/>
          <w:szCs w:val="32"/>
        </w:rPr>
      </w:pPr>
      <w:r>
        <w:t xml:space="preserve">Date de récupération : </w:t>
      </w:r>
      <w:r>
        <w:fldChar w:fldCharType="begin">
          <w:ffData>
            <w:name w:val="Texte101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eACocher1"/>
      <w:r>
        <w:instrText xml:space="preserve"> FORMCHECKBOX </w:instrText>
      </w:r>
      <w:r>
        <w:fldChar w:fldCharType="separate"/>
      </w:r>
      <w:r>
        <w:fldChar w:fldCharType="end"/>
      </w:r>
      <w:bookmarkEnd w:id="0"/>
      <w:r>
        <w:t xml:space="preserve"> Au jardin </w:t>
      </w: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>
        <w:fldChar w:fldCharType="separate"/>
      </w:r>
      <w:r>
        <w:fldChar w:fldCharType="end"/>
      </w:r>
      <w:bookmarkEnd w:id="1"/>
      <w:r>
        <w:t xml:space="preserve"> Autre : </w:t>
      </w:r>
    </w:p>
    <w:p w:rsidR="009C3E4A" w:rsidRPr="009C3E4A" w:rsidRDefault="009C3E4A" w:rsidP="009C3E4A">
      <w:pPr>
        <w:spacing w:line="120" w:lineRule="auto"/>
        <w:ind w:right="17"/>
      </w:pPr>
    </w:p>
    <w:tbl>
      <w:tblPr>
        <w:tblW w:w="9333" w:type="dxa"/>
        <w:tblInd w:w="-1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3620"/>
        <w:gridCol w:w="1060"/>
        <w:gridCol w:w="1220"/>
        <w:gridCol w:w="1133"/>
      </w:tblGrid>
      <w:tr w:rsidR="00652FFD" w:rsidRPr="00652FFD" w:rsidTr="000E3FDF">
        <w:trPr>
          <w:trHeight w:val="580"/>
        </w:trPr>
        <w:tc>
          <w:tcPr>
            <w:tcW w:w="933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864D5B">
            <w:pPr>
              <w:jc w:val="center"/>
              <w:rPr>
                <w:rFonts w:ascii="ACADEMY ENGRAVED LET PLAIN:1.0" w:hAnsi="ACADEMY ENGRAVED LET PLAIN:1.0" w:cs="Calibri"/>
                <w:color w:val="000000"/>
                <w:sz w:val="36"/>
                <w:szCs w:val="36"/>
              </w:rPr>
            </w:pPr>
            <w:r w:rsidRPr="00652FFD">
              <w:rPr>
                <w:rFonts w:ascii="ACADEMY ENGRAVED LET PLAIN:1.0" w:hAnsi="ACADEMY ENGRAVED LET PLAIN:1.0" w:cs="Calibri"/>
                <w:color w:val="000000"/>
                <w:sz w:val="36"/>
                <w:szCs w:val="36"/>
              </w:rPr>
              <w:t>Liste de prix 202</w:t>
            </w:r>
            <w:r w:rsidR="002E7FC3">
              <w:rPr>
                <w:rFonts w:ascii="ACADEMY ENGRAVED LET PLAIN:1.0" w:hAnsi="ACADEMY ENGRAVED LET PLAIN:1.0" w:cs="Calibri"/>
                <w:color w:val="000000"/>
                <w:sz w:val="36"/>
                <w:szCs w:val="36"/>
              </w:rPr>
              <w:t>6</w:t>
            </w:r>
          </w:p>
        </w:tc>
      </w:tr>
      <w:tr w:rsidR="00652FFD" w:rsidRPr="00652FFD" w:rsidTr="000E3FDF">
        <w:trPr>
          <w:trHeight w:val="520"/>
        </w:trPr>
        <w:tc>
          <w:tcPr>
            <w:tcW w:w="9333" w:type="dxa"/>
            <w:gridSpan w:val="5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jc w:val="center"/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</w:pPr>
            <w:r w:rsidRPr="00652FFD"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  <w:t>Plantons de légumes en motte</w:t>
            </w:r>
          </w:p>
        </w:tc>
      </w:tr>
      <w:tr w:rsidR="00652FFD" w:rsidRPr="00652FFD" w:rsidTr="000E3FDF">
        <w:trPr>
          <w:trHeight w:val="340"/>
        </w:trPr>
        <w:tc>
          <w:tcPr>
            <w:tcW w:w="2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Catégorie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Variété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Pièce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Prix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Quantité</w:t>
            </w:r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Betterave Potagère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Chioggia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="00652FFD"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 w:rsidR="00000C70"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Détroit 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="00652FFD"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Bette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Bérac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2DFA" w:rsidRPr="00652FFD" w:rsidRDefault="00C42DFA" w:rsidP="00C42DFA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4" w:name="Texte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Verte à carde rouge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5" w:name="Texte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 w:rsidR="00AE6859"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Verte à carde jaune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6" w:name="Texte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Céleri-branche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Tango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7" w:name="Texte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Céleri-rave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Monarch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8" w:name="Texte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8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cabus blanc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Holsteiner platter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9" w:name="Texte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9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cabus rouge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Rodyna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0" w:name="Texte1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0"/>
          </w:p>
        </w:tc>
      </w:tr>
      <w:tr w:rsidR="002E7FC3" w:rsidRPr="00652FFD" w:rsidTr="009B63C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9B63CF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Chou </w:t>
            </w:r>
            <w:r>
              <w:rPr>
                <w:rFonts w:ascii="Calibri" w:hAnsi="Calibri" w:cs="Calibri"/>
                <w:color w:val="000000"/>
              </w:rPr>
              <w:t>pointu</w:t>
            </w:r>
            <w:r w:rsidRPr="00652FFD">
              <w:rPr>
                <w:rFonts w:ascii="Calibri" w:hAnsi="Calibri" w:cs="Calibri"/>
                <w:color w:val="000000"/>
              </w:rPr>
              <w:t xml:space="preserve"> rouge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9B63CF">
            <w:pPr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 xml:space="preserve">Kalibos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9B63CF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9B63CF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9B63CF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Chou-fleur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Boule de neige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1" w:name="Texte1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1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brocoli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Calabrais hâtif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2" w:name="Texte1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2"/>
          </w:p>
        </w:tc>
      </w:tr>
      <w:tr w:rsidR="00652FFD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Chou de Bruxelles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Groninger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652FFD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3" w:name="Texte1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3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652FF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kale (palmier)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652FFD">
            <w:pPr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>Nero di Toscana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Default="00C42DFA" w:rsidP="00652FFD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652FFD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kale violet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Roter krauser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kale vert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Westlandse winter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pomme violet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Azur Star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Chou pomme vert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Noriko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Fenouil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Finale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4" w:name="Texte1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4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Laitue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Batavia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652FFD">
              <w:rPr>
                <w:rFonts w:ascii="Calibri" w:hAnsi="Calibri" w:cs="Calibri"/>
                <w:color w:val="000000"/>
              </w:rPr>
              <w:t xml:space="preserve">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Canasta 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15" w:name="Texte1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5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Batavia</w:t>
            </w:r>
            <w:r>
              <w:rPr>
                <w:rFonts w:ascii="Calibri" w:hAnsi="Calibri" w:cs="Calibri"/>
                <w:color w:val="000000"/>
              </w:rPr>
              <w:t xml:space="preserve"> – </w:t>
            </w:r>
            <w:r w:rsidRPr="00652FFD">
              <w:rPr>
                <w:rFonts w:ascii="Calibri" w:hAnsi="Calibri" w:cs="Calibri"/>
                <w:color w:val="000000"/>
              </w:rPr>
              <w:t>Grenobloise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Pommée </w:t>
            </w:r>
            <w:r w:rsidRPr="002E7FC3">
              <w:rPr>
                <w:rFonts w:ascii="Calibri" w:hAnsi="Calibri" w:cs="Calibri"/>
                <w:color w:val="000000"/>
              </w:rPr>
              <w:t xml:space="preserve">Blonde Record d’été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 xml:space="preserve"> 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16" w:name="Texte2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6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Pommée - Merveille des 4 saisons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17" w:name="Texte2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7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BF2B83" w:rsidRDefault="002E7FC3" w:rsidP="002E7FC3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BF2B83">
              <w:rPr>
                <w:rFonts w:ascii="Calibri" w:hAnsi="Calibri" w:cs="Calibri"/>
                <w:color w:val="000000"/>
                <w:sz w:val="23"/>
                <w:szCs w:val="23"/>
              </w:rPr>
              <w:t>Feuille de chêne - Salade bowl verte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8" w:name="Texte2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BF2B83" w:rsidRDefault="002E7FC3" w:rsidP="002E7FC3">
            <w:pPr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BF2B83">
              <w:rPr>
                <w:rFonts w:ascii="Calibri" w:hAnsi="Calibri" w:cs="Calibri"/>
                <w:color w:val="000000"/>
                <w:sz w:val="23"/>
                <w:szCs w:val="23"/>
              </w:rPr>
              <w:t>Feuille de chêne - Salade bowl rouge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6x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C42DFA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3,50</w:t>
            </w:r>
            <w:r w:rsidRPr="00652FFD">
              <w:rPr>
                <w:rFonts w:ascii="Calibri" w:hAnsi="Calibri" w:cs="Calibri"/>
                <w:color w:val="000000"/>
              </w:rPr>
              <w:t xml:space="preserve">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19" w:name="Texte2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1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lastRenderedPageBreak/>
              <w:t>Poireau</w:t>
            </w:r>
          </w:p>
        </w:tc>
        <w:tc>
          <w:tcPr>
            <w:tcW w:w="3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Bleu de Solaise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1x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0,</w:t>
            </w: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0 CHF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0" w:name="Texte2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0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50x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  <w:r w:rsidRPr="00652FFD">
              <w:rPr>
                <w:rFonts w:ascii="Calibri" w:hAnsi="Calibri" w:cs="Calibri"/>
                <w:color w:val="000000"/>
              </w:rPr>
              <w:t>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1" w:name="Texte2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1"/>
          </w:p>
        </w:tc>
      </w:tr>
      <w:tr w:rsidR="002E7FC3" w:rsidRPr="00652FFD" w:rsidTr="000E3FDF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100x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  <w:r w:rsidRPr="00652FFD">
              <w:rPr>
                <w:rFonts w:ascii="Calibri" w:hAnsi="Calibri" w:cs="Calibri"/>
                <w:color w:val="000000"/>
              </w:rPr>
              <w:t>,00 CHF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22" w:name="Texte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2"/>
          </w:p>
        </w:tc>
      </w:tr>
    </w:tbl>
    <w:p w:rsidR="00AC4AF3" w:rsidRDefault="00AC4AF3" w:rsidP="005A7364">
      <w:pPr>
        <w:spacing w:line="120" w:lineRule="auto"/>
      </w:pPr>
    </w:p>
    <w:tbl>
      <w:tblPr>
        <w:tblW w:w="928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3620"/>
        <w:gridCol w:w="1060"/>
        <w:gridCol w:w="1220"/>
        <w:gridCol w:w="1080"/>
      </w:tblGrid>
      <w:tr w:rsidR="00652FFD" w:rsidRPr="00652FFD" w:rsidTr="002E7FC3">
        <w:trPr>
          <w:trHeight w:val="420"/>
        </w:trPr>
        <w:tc>
          <w:tcPr>
            <w:tcW w:w="92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</w:pPr>
            <w:r w:rsidRPr="00652FFD">
              <w:rPr>
                <w:rFonts w:ascii="ACADEMY ENGRAVED LET PLAIN:1.0" w:hAnsi="ACADEMY ENGRAVED LET PLAIN:1.0" w:cs="Calibri"/>
                <w:color w:val="000000"/>
                <w:sz w:val="28"/>
                <w:szCs w:val="28"/>
              </w:rPr>
              <w:t>Plantons de légumes en pot</w:t>
            </w:r>
          </w:p>
        </w:tc>
      </w:tr>
      <w:tr w:rsidR="00652FFD" w:rsidRPr="00652FFD" w:rsidTr="002E7FC3">
        <w:trPr>
          <w:trHeight w:val="340"/>
        </w:trPr>
        <w:tc>
          <w:tcPr>
            <w:tcW w:w="2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Catégorie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Variété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b/>
                <w:bCs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b/>
                <w:bCs/>
                <w:color w:val="000000"/>
              </w:rPr>
              <w:t xml:space="preserve"> pots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Prix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52FFD">
              <w:rPr>
                <w:rFonts w:ascii="Calibri" w:hAnsi="Calibri" w:cs="Calibri"/>
                <w:b/>
                <w:bCs/>
                <w:color w:val="000000"/>
              </w:rPr>
              <w:t>Quantité</w:t>
            </w:r>
          </w:p>
        </w:tc>
      </w:tr>
      <w:tr w:rsidR="00652FFD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Artichaut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Imperial star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12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  <w:r w:rsidR="00652FFD" w:rsidRPr="00652FFD">
              <w:rPr>
                <w:rFonts w:ascii="Calibri" w:hAnsi="Calibri" w:cs="Calibri"/>
                <w:color w:val="000000"/>
              </w:rPr>
              <w:t>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2FFD" w:rsidRPr="00652FFD" w:rsidRDefault="009808B4" w:rsidP="002E7FC3">
            <w:pPr>
              <w:ind w:left="6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3" w:name="Texte27"/>
            <w:r>
              <w:rPr>
                <w:rFonts w:ascii="Calibri" w:hAnsi="Calibri" w:cs="Calibri"/>
                <w:b/>
                <w:bCs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b/>
                <w:bCs/>
                <w:color w:val="000000"/>
              </w:rPr>
            </w:r>
            <w:r>
              <w:rPr>
                <w:rFonts w:ascii="Calibri" w:hAnsi="Calibri" w:cs="Calibri"/>
                <w:b/>
                <w:bCs/>
                <w:color w:val="000000"/>
              </w:rPr>
              <w:fldChar w:fldCharType="separate"/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b/>
                <w:bCs/>
                <w:color w:val="000000"/>
              </w:rPr>
              <w:fldChar w:fldCharType="end"/>
            </w:r>
            <w:bookmarkEnd w:id="23"/>
            <w:r w:rsidR="00652FFD" w:rsidRPr="00652FFD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652FFD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Aubergine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Alexandra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 w:rsidR="009808B4"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4" w:name="Texte28"/>
            <w:r w:rsidR="009808B4">
              <w:rPr>
                <w:rFonts w:ascii="Calibri" w:hAnsi="Calibri" w:cs="Calibri"/>
                <w:color w:val="000000"/>
              </w:rPr>
              <w:instrText xml:space="preserve"> FORMTEXT </w:instrText>
            </w:r>
            <w:r w:rsidR="009808B4">
              <w:rPr>
                <w:rFonts w:ascii="Calibri" w:hAnsi="Calibri" w:cs="Calibri"/>
                <w:color w:val="000000"/>
              </w:rPr>
            </w:r>
            <w:r w:rsidR="009808B4">
              <w:rPr>
                <w:rFonts w:ascii="Calibri" w:hAnsi="Calibri" w:cs="Calibri"/>
                <w:color w:val="000000"/>
              </w:rPr>
              <w:fldChar w:fldCharType="separate"/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fldChar w:fldCharType="end"/>
            </w:r>
            <w:bookmarkEnd w:id="24"/>
          </w:p>
        </w:tc>
      </w:tr>
      <w:tr w:rsidR="00652FFD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Ronde de Valence </w:t>
            </w:r>
            <w:r w:rsidRPr="00652FFD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52FFD" w:rsidRPr="00652FFD" w:rsidRDefault="00652FFD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52FFD" w:rsidRPr="00652FFD" w:rsidRDefault="00652FFD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 w:rsidR="009808B4"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5" w:name="Texte29"/>
            <w:r w:rsidR="009808B4">
              <w:rPr>
                <w:rFonts w:ascii="Calibri" w:hAnsi="Calibri" w:cs="Calibri"/>
                <w:color w:val="000000"/>
              </w:rPr>
              <w:instrText xml:space="preserve"> FORMTEXT </w:instrText>
            </w:r>
            <w:r w:rsidR="009808B4">
              <w:rPr>
                <w:rFonts w:ascii="Calibri" w:hAnsi="Calibri" w:cs="Calibri"/>
                <w:color w:val="000000"/>
              </w:rPr>
            </w:r>
            <w:r w:rsidR="009808B4">
              <w:rPr>
                <w:rFonts w:ascii="Calibri" w:hAnsi="Calibri" w:cs="Calibri"/>
                <w:color w:val="000000"/>
              </w:rPr>
              <w:fldChar w:fldCharType="separate"/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noProof/>
                <w:color w:val="000000"/>
              </w:rPr>
              <w:t> </w:t>
            </w:r>
            <w:r w:rsidR="009808B4">
              <w:rPr>
                <w:rFonts w:ascii="Calibri" w:hAnsi="Calibri" w:cs="Calibri"/>
                <w:color w:val="000000"/>
              </w:rPr>
              <w:fldChar w:fldCharType="end"/>
            </w:r>
            <w:bookmarkEnd w:id="25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Rotonda </w:t>
            </w:r>
            <w:proofErr w:type="gramStart"/>
            <w:r>
              <w:rPr>
                <w:rFonts w:ascii="Calibri" w:hAnsi="Calibri" w:cs="Calibri"/>
                <w:color w:val="000000"/>
              </w:rPr>
              <w:t>Bianca</w:t>
            </w:r>
            <w:r w:rsidRPr="00652FFD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>Tsakoniki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 xml:space="preserve">Violette de Florence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6" w:name="Texte3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6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Concombre nostrano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Bono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Concombre long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Rollison's telegraph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Cornichon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Petit vert de Paris PSR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7" w:name="Texte3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7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Courge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</w:t>
            </w:r>
            <w:r w:rsidRPr="00652FFD">
              <w:rPr>
                <w:rFonts w:ascii="Calibri" w:hAnsi="Calibri" w:cs="Calibri"/>
                <w:color w:val="000000"/>
              </w:rPr>
              <w:t>utternut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28" w:name="Texte3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Musquée de Provence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29" w:name="Texte3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2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Pink Jumbo Banana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0" w:name="Texte3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0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Potimarron Red kuri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1" w:name="Texte3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1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Spaghetti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Tromba d’Albenga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32" w:name="Texte4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2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Courgette</w:t>
            </w: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Alberello di Sarzana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33" w:name="Texte4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3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Black Beauty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34" w:name="Texte4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4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De Nice à fruit rond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5" w:name="Texte4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5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Jaune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36" w:name="Texte4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6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Gombo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Clemson spineless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</w:t>
            </w:r>
            <w:r>
              <w:rPr>
                <w:rFonts w:ascii="Calibri" w:hAnsi="Calibri" w:cs="Calibri"/>
                <w:color w:val="000000"/>
              </w:rPr>
              <w:t>5</w:t>
            </w:r>
            <w:r w:rsidRPr="00652FFD">
              <w:rPr>
                <w:rFonts w:ascii="Calibri" w:hAnsi="Calibri" w:cs="Calibri"/>
                <w:color w:val="000000"/>
              </w:rPr>
              <w:t>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Maïs </w:t>
            </w:r>
            <w:r>
              <w:rPr>
                <w:rFonts w:ascii="Calibri" w:hAnsi="Calibri" w:cs="Calibri"/>
                <w:color w:val="000000"/>
              </w:rPr>
              <w:t>(3 plants/pot)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Golden bantam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9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3,50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37" w:name="Texte4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7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Pop corn glass gem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9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3,50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38" w:name="Texte4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Po'suwaegeh blue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9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3,50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39" w:name="Texte4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3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Melon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Edgar F1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40" w:name="Texte4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0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Pastèque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Minilove F1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41" w:name="Texte4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1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Pâtisson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Panaché vert et blanc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Physalis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>Coqueret du Perou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42" w:name="Texte5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2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Pomme de terre</w:t>
            </w:r>
          </w:p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03FB1">
              <w:rPr>
                <w:rFonts w:ascii="Calibri" w:hAnsi="Calibri" w:cs="Calibri"/>
                <w:color w:val="000000"/>
                <w:sz w:val="18"/>
                <w:szCs w:val="18"/>
              </w:rPr>
              <w:t>Conventionnelle (Seeland)</w:t>
            </w:r>
          </w:p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B03FB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Producteur : Bangomarkt 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Charlotte </w:t>
            </w:r>
          </w:p>
          <w:p w:rsidR="002E7FC3" w:rsidRPr="00B03FB1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1kg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6,00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43" w:name="Texte10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3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Piments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Aji Amarillo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44" w:name="Texte5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4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70AD47" w:themeColor="accent6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 xml:space="preserve">Antillais 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Bhut Jolokia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ø</w:t>
            </w:r>
            <w:proofErr w:type="gramEnd"/>
            <w:r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45" w:name="Texte10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5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De Cayenne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46" w:name="Texte5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6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70AD47" w:themeColor="accent6"/>
              </w:rPr>
            </w:pPr>
            <w:r>
              <w:rPr>
                <w:rFonts w:ascii="Calibri" w:hAnsi="Calibri" w:cs="Calibri"/>
                <w:color w:val="000000"/>
              </w:rPr>
              <w:t>Frigitello (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Padron) 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Gorria (Espelette)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47" w:name="Texte5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7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70AD47" w:themeColor="accent6"/>
              </w:rPr>
            </w:pPr>
            <w:r>
              <w:rPr>
                <w:rFonts w:ascii="Calibri" w:hAnsi="Calibri" w:cs="Calibri"/>
                <w:color w:val="000000"/>
              </w:rPr>
              <w:t xml:space="preserve">Habanero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Golden 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Habanero Tropical red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48" w:name="Texte5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8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Hungarian Wax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49" w:name="Texte5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49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Jalapeño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6"/>
                  <w:enabled/>
                  <w:calcOnExit w:val="0"/>
                  <w:textInput/>
                </w:ffData>
              </w:fldChar>
            </w:r>
            <w:bookmarkStart w:id="50" w:name="Texte5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0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 xml:space="preserve">Lemon Drop </w:t>
            </w:r>
            <w:r w:rsidRPr="00652FFD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57"/>
                  <w:enabled/>
                  <w:calcOnExit w:val="0"/>
                  <w:textInput/>
                </w:ffData>
              </w:fldChar>
            </w:r>
            <w:bookmarkStart w:id="51" w:name="Texte5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1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Lila luzi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Poivron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Corno di Bue Giallo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3"/>
                  <w:enabled/>
                  <w:calcOnExit w:val="0"/>
                  <w:textInput/>
                </w:ffData>
              </w:fldChar>
            </w:r>
            <w:bookmarkStart w:id="52" w:name="Texte6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2"/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2E7FC3" w:rsidRDefault="002E7FC3" w:rsidP="002E7FC3">
            <w:pPr>
              <w:ind w:left="6"/>
              <w:rPr>
                <w:rFonts w:ascii="Calibri" w:hAnsi="Calibri" w:cs="Calibri"/>
                <w:color w:val="70AD47" w:themeColor="accent6"/>
              </w:rPr>
            </w:pPr>
            <w:r w:rsidRPr="00652FFD">
              <w:rPr>
                <w:rFonts w:ascii="Calibri" w:hAnsi="Calibri" w:cs="Calibri"/>
                <w:color w:val="000000"/>
              </w:rPr>
              <w:t>Corno d</w:t>
            </w:r>
            <w:r>
              <w:rPr>
                <w:rFonts w:ascii="Calibri" w:hAnsi="Calibri" w:cs="Calibri"/>
                <w:color w:val="000000"/>
              </w:rPr>
              <w:t>i</w:t>
            </w:r>
            <w:r w:rsidRPr="00652FFD">
              <w:rPr>
                <w:rFonts w:ascii="Calibri" w:hAnsi="Calibri" w:cs="Calibri"/>
                <w:color w:val="000000"/>
              </w:rPr>
              <w:t xml:space="preserve"> Bue Rosso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Cubo Orange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652FFD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Doux d'Espagne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652FFD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652FFD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652FFD" w:rsidRDefault="002E7FC3" w:rsidP="002E7FC3">
            <w:pPr>
              <w:ind w:left="6"/>
              <w:jc w:val="center"/>
              <w:rPr>
                <w:rFonts w:ascii="Calibri" w:hAnsi="Calibri" w:cs="Calibri"/>
                <w:color w:val="000000"/>
              </w:rPr>
            </w:pPr>
            <w:r w:rsidRPr="00652FFD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652FFD" w:rsidRDefault="002E7FC3" w:rsidP="002E7FC3">
            <w:pPr>
              <w:ind w:left="6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</w:tbl>
    <w:p w:rsidR="009137B5" w:rsidRPr="002E7FC3" w:rsidRDefault="009137B5" w:rsidP="005A7364">
      <w:pPr>
        <w:spacing w:before="120" w:after="120" w:line="336" w:lineRule="auto"/>
        <w:rPr>
          <w:sz w:val="2"/>
          <w:szCs w:val="2"/>
        </w:rPr>
      </w:pPr>
    </w:p>
    <w:tbl>
      <w:tblPr>
        <w:tblW w:w="928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3620"/>
        <w:gridCol w:w="1060"/>
        <w:gridCol w:w="1220"/>
        <w:gridCol w:w="1080"/>
      </w:tblGrid>
      <w:tr w:rsidR="009808B4" w:rsidRPr="009808B4" w:rsidTr="002E7FC3">
        <w:trPr>
          <w:trHeight w:val="340"/>
        </w:trPr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Catégorie</w:t>
            </w:r>
          </w:p>
        </w:tc>
        <w:tc>
          <w:tcPr>
            <w:tcW w:w="3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Variété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b/>
                <w:bCs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b/>
                <w:bCs/>
                <w:color w:val="000000"/>
              </w:rPr>
              <w:t xml:space="preserve"> pots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Prix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808B4">
              <w:rPr>
                <w:rFonts w:ascii="Calibri" w:hAnsi="Calibri" w:cs="Calibri"/>
                <w:b/>
                <w:bCs/>
                <w:color w:val="000000"/>
              </w:rPr>
              <w:t>Quantité</w:t>
            </w:r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8C71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  <w:r w:rsidRPr="009808B4">
              <w:rPr>
                <w:rFonts w:ascii="Calibri" w:hAnsi="Calibri" w:cs="Calibri"/>
              </w:rPr>
              <w:t>Tomate rouge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Andine cornue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53" w:name="Texte6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3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Cœur de bœuf de Ligure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54" w:name="Texte6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4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Cœur de bœuf </w:t>
            </w:r>
            <w:r>
              <w:rPr>
                <w:rFonts w:ascii="Calibri" w:hAnsi="Calibri" w:cs="Calibri"/>
                <w:color w:val="000000"/>
              </w:rPr>
              <w:t>rose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55" w:name="Texte6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5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De berao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56" w:name="Texte6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6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2E7FC3" w:rsidP="009808B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Délice des jardiniers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57" w:name="Texte6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7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De berao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58" w:name="Texte7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8"/>
          </w:p>
        </w:tc>
      </w:tr>
      <w:tr w:rsidR="009808B4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Gregori Altaï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08B4" w:rsidRPr="009808B4" w:rsidRDefault="009808B4" w:rsidP="009808B4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8B4" w:rsidRPr="009808B4" w:rsidRDefault="009808B4" w:rsidP="009808B4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59" w:name="Texte7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59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Marmande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Merveille des marchés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60" w:name="Texte7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0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Miel du Mexique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61" w:name="Texte7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1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Novazzano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Petite rouge de Bâle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Petrus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62" w:name="Texte7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2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Piennolo </w:t>
            </w:r>
            <w:r w:rsidRPr="002E7FC3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Précoce de Quimper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63" w:name="Texte7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3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Prune noire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Red robin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Tigrella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64" w:name="Texte7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4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noir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Blue berries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65" w:name="Texte8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5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Garnet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66" w:name="Texte8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6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Indigo blue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67" w:name="Texte8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7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Noir de Crimée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68" w:name="Texte8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8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Osu blue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69" w:name="Texte85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69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verte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Green Zebra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70" w:name="Texte8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0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orange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Orange à gros fruit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71" w:name="Texte8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1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Orange </w:t>
            </w:r>
            <w:r>
              <w:rPr>
                <w:rFonts w:ascii="Calibri" w:hAnsi="Calibri" w:cs="Calibri"/>
                <w:color w:val="000000"/>
              </w:rPr>
              <w:t xml:space="preserve">banane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bookmarkStart w:id="72" w:name="Texte8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2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jaune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Blush tiger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73" w:name="Texte89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3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Cerise jaune</w:t>
            </w:r>
            <w:r w:rsidRPr="009808B4">
              <w:rPr>
                <w:rFonts w:ascii="Calibri" w:hAnsi="Calibri" w:cs="Calibri"/>
                <w:color w:val="000000"/>
              </w:rPr>
              <w:t xml:space="preserve">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Copia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Hawaiian Pineapple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74" w:name="Texte90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4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Jaune de Thoune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Pêche jaune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75" w:name="Texte91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5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Poire </w:t>
            </w:r>
            <w:proofErr w:type="gramStart"/>
            <w:r>
              <w:rPr>
                <w:rFonts w:ascii="Calibri" w:hAnsi="Calibri" w:cs="Calibri"/>
                <w:color w:val="000000"/>
              </w:rPr>
              <w:t xml:space="preserve">jaune 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  <w:proofErr w:type="gram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2"/>
                  <w:enabled/>
                  <w:calcOnExit w:val="0"/>
                  <w:textInput/>
                </w:ffData>
              </w:fldChar>
            </w:r>
            <w:bookmarkStart w:id="76" w:name="Texte92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6"/>
          </w:p>
        </w:tc>
      </w:tr>
      <w:tr w:rsidR="002E7FC3" w:rsidRPr="009808B4" w:rsidTr="002E7FC3">
        <w:trPr>
          <w:trHeight w:val="322"/>
        </w:trPr>
        <w:tc>
          <w:tcPr>
            <w:tcW w:w="2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Sonnenherz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bookmarkStart w:id="77" w:name="Texte93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7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E8FF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rose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2E7FC3">
              <w:rPr>
                <w:rFonts w:ascii="Calibri" w:hAnsi="Calibri" w:cs="Calibri"/>
                <w:color w:val="000000"/>
              </w:rPr>
              <w:t xml:space="preserve">Framboise Silésienne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2E7FC3">
              <w:rPr>
                <w:rFonts w:ascii="Snell Roundhand" w:hAnsi="Snell Roundhand" w:cs="Calibri"/>
                <w:b/>
                <w:bCs/>
                <w:color w:val="70AD47" w:themeColor="accent6"/>
              </w:rPr>
              <w:t>Nouveau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78" w:name="Texte94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8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 xml:space="preserve">Pêche </w:t>
            </w:r>
            <w:r w:rsidRPr="009808B4">
              <w:rPr>
                <w:rFonts w:ascii="Calibri" w:hAnsi="Calibri" w:cs="Calibri"/>
                <w:b/>
                <w:bCs/>
                <w:color w:val="000000"/>
              </w:rPr>
              <w:t>PSR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79" w:name="Texte96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79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Rose de Berne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7"/>
                  <w:enabled/>
                  <w:calcOnExit w:val="0"/>
                  <w:textInput/>
                </w:ffData>
              </w:fldChar>
            </w:r>
            <w:bookmarkStart w:id="80" w:name="Texte97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80"/>
          </w:p>
        </w:tc>
      </w:tr>
      <w:tr w:rsidR="002E7FC3" w:rsidRPr="009808B4" w:rsidTr="002E7FC3">
        <w:trPr>
          <w:trHeight w:val="32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Tomate blanche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Snowberry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proofErr w:type="gramStart"/>
            <w:r w:rsidRPr="009808B4">
              <w:rPr>
                <w:rFonts w:ascii="Calibri" w:hAnsi="Calibri" w:cs="Calibri"/>
                <w:color w:val="000000"/>
              </w:rPr>
              <w:t>ø</w:t>
            </w:r>
            <w:proofErr w:type="gramEnd"/>
            <w:r w:rsidRPr="009808B4">
              <w:rPr>
                <w:rFonts w:ascii="Calibri" w:hAnsi="Calibri" w:cs="Calibri"/>
                <w:color w:val="000000"/>
              </w:rPr>
              <w:t>10,5 cm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E7FC3" w:rsidRPr="009808B4" w:rsidRDefault="002E7FC3" w:rsidP="002E7FC3">
            <w:pPr>
              <w:jc w:val="center"/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4,50 CHF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E7FC3" w:rsidRPr="009808B4" w:rsidRDefault="002E7FC3" w:rsidP="002E7FC3">
            <w:pPr>
              <w:rPr>
                <w:rFonts w:ascii="Calibri" w:hAnsi="Calibri" w:cs="Calibri"/>
                <w:color w:val="000000"/>
              </w:rPr>
            </w:pPr>
            <w:r w:rsidRPr="009808B4"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color w:val="00000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81" w:name="Texte98"/>
            <w:r>
              <w:rPr>
                <w:rFonts w:ascii="Calibri" w:hAnsi="Calibri" w:cs="Calibri"/>
                <w:color w:val="000000"/>
              </w:rPr>
              <w:instrText xml:space="preserve"> FORMTEXT </w:instrText>
            </w:r>
            <w:r>
              <w:rPr>
                <w:rFonts w:ascii="Calibri" w:hAnsi="Calibri" w:cs="Calibri"/>
                <w:color w:val="000000"/>
              </w:rPr>
            </w:r>
            <w:r>
              <w:rPr>
                <w:rFonts w:ascii="Calibri" w:hAnsi="Calibri" w:cs="Calibri"/>
                <w:color w:val="00000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noProof/>
                <w:color w:val="000000"/>
              </w:rPr>
              <w:t> </w:t>
            </w:r>
            <w:r>
              <w:rPr>
                <w:rFonts w:ascii="Calibri" w:hAnsi="Calibri" w:cs="Calibri"/>
                <w:color w:val="000000"/>
              </w:rPr>
              <w:fldChar w:fldCharType="end"/>
            </w:r>
            <w:bookmarkEnd w:id="81"/>
          </w:p>
        </w:tc>
      </w:tr>
    </w:tbl>
    <w:p w:rsidR="00652FFD" w:rsidRDefault="00652FFD" w:rsidP="005A7364"/>
    <w:sectPr w:rsidR="00652FFD" w:rsidSect="002E7FC3">
      <w:footerReference w:type="even" r:id="rId8"/>
      <w:footerReference w:type="default" r:id="rId9"/>
      <w:headerReference w:type="first" r:id="rId10"/>
      <w:footerReference w:type="first" r:id="rId11"/>
      <w:pgSz w:w="11910" w:h="16845"/>
      <w:pgMar w:top="563" w:right="1417" w:bottom="1873" w:left="1417" w:header="73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827EB" w:rsidRDefault="008827EB" w:rsidP="00641B17">
      <w:r>
        <w:separator/>
      </w:r>
    </w:p>
  </w:endnote>
  <w:endnote w:type="continuationSeparator" w:id="0">
    <w:p w:rsidR="008827EB" w:rsidRDefault="008827EB" w:rsidP="0064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667A9AC-287F-7E45-9828-0FD05C547C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23A781-3782-814B-82EE-7C365F82A480}"/>
    <w:embedBold r:id="rId3" w:fontKey="{28B289BA-DBA5-674C-8143-CD95BECCFA1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61EA3E6-3634-8E45-A783-88CD46CFEA0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622B43B-10B6-264F-826C-087377A287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105D9853-0D56-5F4E-B4F8-ACB92A5FA5C1}"/>
    <w:embedBold r:id="rId7" w:fontKey="{434E7D6E-9B88-6F43-9895-0ED232F0FFB4}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  <w:embedRegular r:id="rId8" w:fontKey="{EC14581A-3F01-0E44-A42D-AD76635ABDB7}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  <w:embedBold r:id="rId9" w:fontKey="{179A879C-46A4-DD40-9D9E-C8070F5189F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2EB7EF4A-0379-B941-84AC-B46C4D53E9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848136374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652FFD" w:rsidRDefault="00652FFD" w:rsidP="00652FFD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1779680953"/>
      <w:docPartObj>
        <w:docPartGallery w:val="Page Numbers (Bottom of Page)"/>
        <w:docPartUnique/>
      </w:docPartObj>
    </w:sdtPr>
    <w:sdtContent>
      <w:p w:rsidR="00652FFD" w:rsidRDefault="00652FFD" w:rsidP="00652FFD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641B17" w:rsidRDefault="009137B5" w:rsidP="009137B5">
    <w:pPr>
      <w:pStyle w:val="Pieddepage"/>
      <w:tabs>
        <w:tab w:val="clear" w:pos="4536"/>
        <w:tab w:val="center" w:pos="4538"/>
        <w:tab w:val="right" w:pos="8716"/>
      </w:tabs>
      <w:ind w:right="360" w:firstLine="360"/>
    </w:pPr>
    <w:r>
      <w:tab/>
    </w:r>
    <w:r w:rsidR="00641B17">
      <w:rPr>
        <w:noProof/>
      </w:rPr>
      <w:drawing>
        <wp:inline distT="0" distB="0" distL="0" distR="0" wp14:anchorId="599F8FB1" wp14:editId="59585FF4">
          <wp:extent cx="598142" cy="493486"/>
          <wp:effectExtent l="0" t="0" r="0" b="1905"/>
          <wp:docPr id="54400833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4D5B">
      <w:rPr>
        <w:noProof/>
      </w:rPr>
      <w:drawing>
        <wp:inline distT="0" distB="0" distL="0" distR="0">
          <wp:extent cx="576197" cy="466938"/>
          <wp:effectExtent l="0" t="0" r="0" b="3175"/>
          <wp:docPr id="149604184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D5EE3" w:rsidRDefault="00ED5EE3" w:rsidP="00ED5EE3">
    <w:pPr>
      <w:pStyle w:val="Pieddepage"/>
      <w:ind w:right="360" w:firstLine="360"/>
      <w:jc w:val="center"/>
    </w:pPr>
    <w:r>
      <w:rPr>
        <w:noProof/>
      </w:rPr>
      <w:drawing>
        <wp:inline distT="0" distB="0" distL="0" distR="0" wp14:anchorId="50AA9DA5" wp14:editId="3C6E9D75">
          <wp:extent cx="598142" cy="493486"/>
          <wp:effectExtent l="0" t="0" r="0" b="1905"/>
          <wp:docPr id="1152886217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756377" name="Image 6847563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84" cy="50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9B5529" wp14:editId="341F06EC">
          <wp:extent cx="576197" cy="466938"/>
          <wp:effectExtent l="0" t="0" r="0" b="3175"/>
          <wp:docPr id="142410536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598591" name="Image 4995985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926" cy="499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827EB" w:rsidRDefault="008827EB" w:rsidP="00641B17">
      <w:r>
        <w:separator/>
      </w:r>
    </w:p>
  </w:footnote>
  <w:footnote w:type="continuationSeparator" w:id="0">
    <w:p w:rsidR="008827EB" w:rsidRDefault="008827EB" w:rsidP="0064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D5B" w:rsidRDefault="00864D5B" w:rsidP="00864D5B">
    <w:pPr>
      <w:pStyle w:val="En-tte"/>
      <w:tabs>
        <w:tab w:val="clear" w:pos="4536"/>
        <w:tab w:val="clear" w:pos="9072"/>
        <w:tab w:val="left" w:pos="927"/>
      </w:tabs>
      <w:ind w:left="-28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9D1F46"/>
    <w:multiLevelType w:val="hybridMultilevel"/>
    <w:tmpl w:val="FB0A36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55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ocumentProtection w:edit="forms" w:enforcement="1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FFD"/>
    <w:rsid w:val="00000C70"/>
    <w:rsid w:val="00047291"/>
    <w:rsid w:val="00051F8E"/>
    <w:rsid w:val="000E3FDF"/>
    <w:rsid w:val="00120189"/>
    <w:rsid w:val="00153D09"/>
    <w:rsid w:val="00297636"/>
    <w:rsid w:val="002E7FC3"/>
    <w:rsid w:val="0032321A"/>
    <w:rsid w:val="003C4837"/>
    <w:rsid w:val="00472002"/>
    <w:rsid w:val="00482A24"/>
    <w:rsid w:val="00515C57"/>
    <w:rsid w:val="005A7364"/>
    <w:rsid w:val="005C61C6"/>
    <w:rsid w:val="005F6863"/>
    <w:rsid w:val="0060220B"/>
    <w:rsid w:val="0060461F"/>
    <w:rsid w:val="00641B17"/>
    <w:rsid w:val="00652FFD"/>
    <w:rsid w:val="007A22EB"/>
    <w:rsid w:val="00864D5B"/>
    <w:rsid w:val="008827EB"/>
    <w:rsid w:val="008C3AB5"/>
    <w:rsid w:val="008C7D8C"/>
    <w:rsid w:val="008E58F6"/>
    <w:rsid w:val="008F2F12"/>
    <w:rsid w:val="00900451"/>
    <w:rsid w:val="009137B5"/>
    <w:rsid w:val="009808B4"/>
    <w:rsid w:val="009C3E4A"/>
    <w:rsid w:val="00AC4AF3"/>
    <w:rsid w:val="00AE6859"/>
    <w:rsid w:val="00B03FB1"/>
    <w:rsid w:val="00B47B50"/>
    <w:rsid w:val="00B91972"/>
    <w:rsid w:val="00BF2B83"/>
    <w:rsid w:val="00C42DFA"/>
    <w:rsid w:val="00CA22C1"/>
    <w:rsid w:val="00D51315"/>
    <w:rsid w:val="00DB3726"/>
    <w:rsid w:val="00DC324B"/>
    <w:rsid w:val="00E4146E"/>
    <w:rsid w:val="00ED5EE3"/>
    <w:rsid w:val="00FC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A2D57F"/>
  <w15:docId w15:val="{32796BFD-0F6F-3448-8A85-B01D9B16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3FB1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B1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641B17"/>
  </w:style>
  <w:style w:type="paragraph" w:styleId="Pieddepage">
    <w:name w:val="footer"/>
    <w:basedOn w:val="Normal"/>
    <w:link w:val="PieddepageCar"/>
    <w:uiPriority w:val="99"/>
    <w:unhideWhenUsed/>
    <w:rsid w:val="00641B17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641B17"/>
  </w:style>
  <w:style w:type="character" w:styleId="Numrodepage">
    <w:name w:val="page number"/>
    <w:basedOn w:val="Policepardfaut"/>
    <w:uiPriority w:val="99"/>
    <w:semiHidden/>
    <w:unhideWhenUsed/>
    <w:rsid w:val="00652FFD"/>
  </w:style>
  <w:style w:type="paragraph" w:styleId="Paragraphedeliste">
    <w:name w:val="List Paragraph"/>
    <w:basedOn w:val="Normal"/>
    <w:uiPriority w:val="34"/>
    <w:qFormat/>
    <w:rsid w:val="00B03FB1"/>
    <w:pPr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rdindessenteurs/Library/Group%20Containers/UBF8T346G9.Office/User%20Content.localized/Templates.localized/Coordonne&#769;es%20JD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Coordonnées JDS.dotx</Template>
  <TotalTime>141</TotalTime>
  <Pages>4</Pages>
  <Words>1099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Jardin des senteurs </dc:creator>
  <cp:lastModifiedBy>Jardin des senteurs </cp:lastModifiedBy>
  <cp:revision>16</cp:revision>
  <dcterms:created xsi:type="dcterms:W3CDTF">2025-02-08T15:06:00Z</dcterms:created>
  <dcterms:modified xsi:type="dcterms:W3CDTF">2026-01-23T10:01:00Z</dcterms:modified>
</cp:coreProperties>
</file>