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C3E4A" w:rsidRDefault="00BF2B83" w:rsidP="002E7FC3">
      <w:pPr>
        <w:spacing w:line="120" w:lineRule="auto"/>
        <w:ind w:left="-426"/>
        <w:jc w:val="center"/>
        <w:rPr>
          <w:rFonts w:ascii="Academy Engraved LET Plain:1.0" w:hAnsi="Academy Engraved LET Plain:1.0"/>
          <w:sz w:val="32"/>
          <w:szCs w:val="32"/>
        </w:rPr>
      </w:pPr>
      <w:r>
        <w:rPr>
          <w:noProof/>
        </w:rPr>
        <w:drawing>
          <wp:inline distT="0" distB="0" distL="0" distR="0" wp14:anchorId="4966AFC8" wp14:editId="03727935">
            <wp:extent cx="6134100" cy="1758950"/>
            <wp:effectExtent l="0" t="0" r="0" b="6350"/>
            <wp:docPr id="1072703741" name="Drawing 1" descr="86a26f8950a0e1d88c369fc85c0595f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a26f8950a0e1d88c369fc85c0595f6.png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8368"/>
                    <a:stretch/>
                  </pic:blipFill>
                  <pic:spPr bwMode="auto">
                    <a:xfrm>
                      <a:off x="0" y="0"/>
                      <a:ext cx="613410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DF" w:rsidRDefault="000E3FDF" w:rsidP="000E3FDF">
      <w:pPr>
        <w:spacing w:before="240"/>
        <w:jc w:val="center"/>
        <w:rPr>
          <w:rFonts w:ascii="Academy Engraved LET Plain:1.0" w:hAnsi="Academy Engraved LET Plain:1.0"/>
          <w:sz w:val="32"/>
          <w:szCs w:val="32"/>
        </w:rPr>
      </w:pPr>
      <w:r w:rsidRPr="000E3FDF">
        <w:rPr>
          <w:rFonts w:ascii="Academy Engraved LET Plain:1.0" w:hAnsi="Academy Engraved LET Plain:1.0"/>
          <w:sz w:val="32"/>
          <w:szCs w:val="32"/>
        </w:rPr>
        <w:t>Bulletin de command</w:t>
      </w:r>
      <w:r>
        <w:rPr>
          <w:rFonts w:ascii="Academy Engraved LET Plain:1.0" w:hAnsi="Academy Engraved LET Plain:1.0"/>
          <w:sz w:val="32"/>
          <w:szCs w:val="32"/>
        </w:rPr>
        <w:t>e</w:t>
      </w:r>
    </w:p>
    <w:p w:rsidR="000E3FDF" w:rsidRDefault="009C3E4A" w:rsidP="000E3FDF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rPr>
          <w:rFonts w:ascii="Academy Engraved LET Plain:1.0" w:hAnsi="Academy Engraved LET Plain:1.0"/>
          <w:sz w:val="32"/>
          <w:szCs w:val="32"/>
        </w:rPr>
      </w:pPr>
      <w:r>
        <w:t>Nom, Prénom :</w:t>
      </w:r>
      <w:r>
        <w:fldChar w:fldCharType="begin">
          <w:ffData>
            <w:name w:val="Texte10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 w:rsidR="000E3FDF">
        <w:tab/>
      </w:r>
      <w:r w:rsidR="000E3FDF">
        <w:tab/>
      </w:r>
      <w:r w:rsidR="000E3FDF">
        <w:tab/>
      </w:r>
      <w:r>
        <w:t xml:space="preserve">Téléphone : </w:t>
      </w:r>
      <w:r>
        <w:fldChar w:fldCharType="begin">
          <w:ffData>
            <w:name w:val="Texte10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>
        <w:fldChar w:fldCharType="end"/>
      </w:r>
    </w:p>
    <w:p w:rsidR="000E3FDF" w:rsidRPr="000E3FDF" w:rsidRDefault="009C3E4A" w:rsidP="000E3FDF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rPr>
          <w:rFonts w:ascii="Academy Engraved LET Plain:1.0" w:hAnsi="Academy Engraved LET Plain:1.0"/>
          <w:sz w:val="32"/>
          <w:szCs w:val="32"/>
        </w:rPr>
      </w:pPr>
      <w:r>
        <w:t xml:space="preserve">Date de récupération : </w:t>
      </w:r>
      <w:r>
        <w:fldChar w:fldCharType="begin">
          <w:ffData>
            <w:name w:val="Texte10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 xml:space="preserve"> Au jardin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Autre : </w:t>
      </w:r>
    </w:p>
    <w:p w:rsidR="009C3E4A" w:rsidRPr="009C3E4A" w:rsidRDefault="009C3E4A" w:rsidP="009C3E4A">
      <w:pPr>
        <w:spacing w:line="120" w:lineRule="auto"/>
        <w:ind w:right="17"/>
      </w:pPr>
    </w:p>
    <w:tbl>
      <w:tblPr>
        <w:tblW w:w="9333" w:type="dxa"/>
        <w:tblInd w:w="-1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3620"/>
        <w:gridCol w:w="1060"/>
        <w:gridCol w:w="1220"/>
        <w:gridCol w:w="1133"/>
      </w:tblGrid>
      <w:tr w:rsidR="00652FFD" w:rsidRPr="00652FFD" w:rsidTr="000E3FDF">
        <w:trPr>
          <w:trHeight w:val="580"/>
        </w:trPr>
        <w:tc>
          <w:tcPr>
            <w:tcW w:w="9333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C751E2">
            <w:pPr>
              <w:spacing w:before="100" w:beforeAutospacing="1"/>
              <w:jc w:val="center"/>
              <w:rPr>
                <w:rFonts w:ascii="Academy Engraved LET Plain:1.0" w:hAnsi="Academy Engraved LET Plain:1.0" w:cs="Calibri"/>
                <w:color w:val="000000"/>
                <w:sz w:val="36"/>
                <w:szCs w:val="36"/>
              </w:rPr>
            </w:pPr>
            <w:r w:rsidRPr="00C751E2">
              <w:rPr>
                <w:rFonts w:ascii="Academy Engraved LET Plain:1.0" w:hAnsi="Academy Engraved LET Plain:1.0" w:cs="Calibri"/>
                <w:color w:val="000000"/>
                <w:sz w:val="32"/>
                <w:szCs w:val="32"/>
              </w:rPr>
              <w:t>Liste de prix 202</w:t>
            </w:r>
            <w:r w:rsidR="002E7FC3" w:rsidRPr="00C751E2">
              <w:rPr>
                <w:rFonts w:ascii="Academy Engraved LET Plain:1.0" w:hAnsi="Academy Engraved LET Plain:1.0" w:cs="Calibri"/>
                <w:color w:val="000000"/>
                <w:sz w:val="32"/>
                <w:szCs w:val="32"/>
              </w:rPr>
              <w:t>6</w:t>
            </w:r>
          </w:p>
        </w:tc>
      </w:tr>
      <w:tr w:rsidR="00652FFD" w:rsidRPr="00652FFD" w:rsidTr="000E3FDF">
        <w:trPr>
          <w:trHeight w:val="520"/>
        </w:trPr>
        <w:tc>
          <w:tcPr>
            <w:tcW w:w="9333" w:type="dxa"/>
            <w:gridSpan w:val="5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jc w:val="center"/>
              <w:rPr>
                <w:rFonts w:ascii="Academy Engraved LET Plain:1.0" w:hAnsi="Academy Engraved LET Plain:1.0" w:cs="Calibri"/>
                <w:color w:val="000000"/>
                <w:sz w:val="28"/>
                <w:szCs w:val="28"/>
              </w:rPr>
            </w:pPr>
            <w:r w:rsidRPr="00652FFD">
              <w:rPr>
                <w:rFonts w:ascii="Academy Engraved LET Plain:1.0" w:hAnsi="Academy Engraved LET Plain:1.0" w:cs="Calibri"/>
                <w:color w:val="000000"/>
                <w:sz w:val="28"/>
                <w:szCs w:val="28"/>
              </w:rPr>
              <w:t>Plantons de légumes en motte</w:t>
            </w:r>
          </w:p>
        </w:tc>
      </w:tr>
      <w:tr w:rsidR="00652FFD" w:rsidRPr="00652FFD" w:rsidTr="000E3FDF">
        <w:trPr>
          <w:trHeight w:val="340"/>
        </w:trPr>
        <w:tc>
          <w:tcPr>
            <w:tcW w:w="2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Catégorie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Variété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Pièce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Prix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Quantité</w:t>
            </w:r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Betterave Potagère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Chioggia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="00652FFD"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Détroit 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="00652FFD"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Bette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Bérac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2DFA" w:rsidRPr="00652FFD" w:rsidRDefault="00C42DFA" w:rsidP="00C42DFA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Verte à carde rouge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Verte à carde jaune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Céleri-branche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Tango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Céleri-rave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Monarch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8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 cabus blanc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Holsteiner platter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9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 cabus rouge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Rodyna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0" w:name="Texte1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0"/>
          </w:p>
        </w:tc>
      </w:tr>
      <w:tr w:rsidR="002E7FC3" w:rsidRPr="00652FFD" w:rsidTr="009B63C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9B63CF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Chou </w:t>
            </w:r>
            <w:r>
              <w:rPr>
                <w:rFonts w:ascii="Calibri" w:hAnsi="Calibri" w:cs="Calibri"/>
                <w:color w:val="000000"/>
              </w:rPr>
              <w:t>pointu</w:t>
            </w:r>
            <w:r w:rsidRPr="00652FFD">
              <w:rPr>
                <w:rFonts w:ascii="Calibri" w:hAnsi="Calibri" w:cs="Calibri"/>
                <w:color w:val="000000"/>
              </w:rPr>
              <w:t xml:space="preserve"> rouge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9B63CF">
            <w:pPr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 xml:space="preserve">Kalibos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9B63CF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9B63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9B63CF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Chou-fleur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Boule de neige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1" w:name="Texte1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1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 brocoli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Calabrais hâtif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2" w:name="Texte1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2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 de Bruxelles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Groninger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3" w:name="Texte1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3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652FF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kale (palmier)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652FFD">
            <w:pPr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>Nero di Toscana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652FF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kale violet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Roter krauser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kale vert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Westlandse winter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pomme violet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Azur Star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pomme vert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Noriko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Fenouil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Finale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4" w:name="Texte1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4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Laitue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Batavia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652FFD">
              <w:rPr>
                <w:rFonts w:ascii="Calibri" w:hAnsi="Calibri" w:cs="Calibri"/>
                <w:color w:val="000000"/>
              </w:rPr>
              <w:t xml:space="preserve"> 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Canasta 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5" w:name="Texte1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5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Batavia</w:t>
            </w:r>
            <w:r>
              <w:rPr>
                <w:rFonts w:ascii="Calibri" w:hAnsi="Calibri" w:cs="Calibri"/>
                <w:color w:val="000000"/>
              </w:rPr>
              <w:t xml:space="preserve"> – </w:t>
            </w:r>
            <w:r w:rsidRPr="00652FFD">
              <w:rPr>
                <w:rFonts w:ascii="Calibri" w:hAnsi="Calibri" w:cs="Calibri"/>
                <w:color w:val="000000"/>
              </w:rPr>
              <w:t>Grenobloise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Pommée </w:t>
            </w:r>
            <w:r w:rsidRPr="002E7FC3">
              <w:rPr>
                <w:rFonts w:ascii="Calibri" w:hAnsi="Calibri" w:cs="Calibri"/>
                <w:color w:val="000000"/>
              </w:rPr>
              <w:t xml:space="preserve">Blonde Record d’été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 xml:space="preserve"> 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6" w:name="Texte2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6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Pommée - Merveille des 4 saisons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17" w:name="Texte2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7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BF2B83" w:rsidRDefault="002E7FC3" w:rsidP="002E7FC3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BF2B83">
              <w:rPr>
                <w:rFonts w:ascii="Calibri" w:hAnsi="Calibri" w:cs="Calibri"/>
                <w:color w:val="000000"/>
                <w:sz w:val="23"/>
                <w:szCs w:val="23"/>
              </w:rPr>
              <w:t>Feuille de chêne - Salade bowl verte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18" w:name="Texte2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8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BF2B83" w:rsidRDefault="002E7FC3" w:rsidP="002E7FC3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BF2B83">
              <w:rPr>
                <w:rFonts w:ascii="Calibri" w:hAnsi="Calibri" w:cs="Calibri"/>
                <w:color w:val="000000"/>
                <w:sz w:val="23"/>
                <w:szCs w:val="23"/>
              </w:rPr>
              <w:t>Feuille de chêne - Salade bowl rouge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19" w:name="Texte2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9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lastRenderedPageBreak/>
              <w:t>Poireau</w:t>
            </w:r>
          </w:p>
        </w:tc>
        <w:tc>
          <w:tcPr>
            <w:tcW w:w="3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Bleu de Solaise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1x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0,</w:t>
            </w: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0 CHF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0" w:name="Texte2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0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50x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  <w:r w:rsidRPr="00652FFD">
              <w:rPr>
                <w:rFonts w:ascii="Calibri" w:hAnsi="Calibri" w:cs="Calibri"/>
                <w:color w:val="000000"/>
              </w:rPr>
              <w:t>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1" w:name="Texte2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1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100x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  <w:r w:rsidRPr="00652FFD">
              <w:rPr>
                <w:rFonts w:ascii="Calibri" w:hAnsi="Calibri" w:cs="Calibri"/>
                <w:color w:val="000000"/>
              </w:rPr>
              <w:t>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2" w:name="Texte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2"/>
          </w:p>
        </w:tc>
      </w:tr>
    </w:tbl>
    <w:p w:rsidR="00AC4AF3" w:rsidRDefault="00AC4AF3" w:rsidP="005A7364">
      <w:pPr>
        <w:spacing w:line="120" w:lineRule="auto"/>
      </w:pPr>
    </w:p>
    <w:tbl>
      <w:tblPr>
        <w:tblW w:w="9280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3620"/>
        <w:gridCol w:w="1060"/>
        <w:gridCol w:w="1220"/>
        <w:gridCol w:w="1080"/>
      </w:tblGrid>
      <w:tr w:rsidR="00652FFD" w:rsidRPr="00652FFD" w:rsidTr="002E7FC3">
        <w:trPr>
          <w:trHeight w:val="420"/>
        </w:trPr>
        <w:tc>
          <w:tcPr>
            <w:tcW w:w="92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Academy Engraved LET Plain:1.0" w:hAnsi="Academy Engraved LET Plain:1.0" w:cs="Calibri"/>
                <w:color w:val="000000"/>
                <w:sz w:val="28"/>
                <w:szCs w:val="28"/>
              </w:rPr>
            </w:pPr>
            <w:r w:rsidRPr="00652FFD">
              <w:rPr>
                <w:rFonts w:ascii="Academy Engraved LET Plain:1.0" w:hAnsi="Academy Engraved LET Plain:1.0" w:cs="Calibri"/>
                <w:color w:val="000000"/>
                <w:sz w:val="28"/>
                <w:szCs w:val="28"/>
              </w:rPr>
              <w:t>Plantons de légumes en pot</w:t>
            </w:r>
          </w:p>
        </w:tc>
      </w:tr>
      <w:tr w:rsidR="00652FFD" w:rsidRPr="00652FFD" w:rsidTr="002E7FC3">
        <w:trPr>
          <w:trHeight w:val="340"/>
        </w:trPr>
        <w:tc>
          <w:tcPr>
            <w:tcW w:w="2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Catégorie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Variété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b/>
                <w:bCs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b/>
                <w:bCs/>
                <w:color w:val="000000"/>
              </w:rPr>
              <w:t xml:space="preserve"> pots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Prix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Quantité</w:t>
            </w:r>
          </w:p>
        </w:tc>
      </w:tr>
      <w:tr w:rsidR="00652FFD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FD19C4" w:rsidRDefault="00FD19C4" w:rsidP="002E7FC3">
            <w:pPr>
              <w:ind w:left="6"/>
              <w:rPr>
                <w:rFonts w:ascii="Calibri" w:hAnsi="Calibri" w:cs="Calibri"/>
                <w:color w:val="000000"/>
                <w:highlight w:val="yellow"/>
              </w:rPr>
            </w:pPr>
            <w:r w:rsidRPr="00FD19C4">
              <w:rPr>
                <w:rFonts w:ascii="Calibri" w:hAnsi="Calibri" w:cs="Calibri"/>
                <w:color w:val="000000"/>
                <w:highlight w:val="yellow"/>
              </w:rPr>
              <w:t xml:space="preserve">Ail 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FD19C4" w:rsidRDefault="00FD19C4" w:rsidP="002E7FC3">
            <w:pPr>
              <w:ind w:left="6"/>
              <w:rPr>
                <w:rFonts w:ascii="Calibri" w:hAnsi="Calibri" w:cs="Calibri"/>
                <w:color w:val="000000"/>
                <w:highlight w:val="yellow"/>
              </w:rPr>
            </w:pPr>
            <w:r w:rsidRPr="00FD19C4">
              <w:rPr>
                <w:rFonts w:ascii="Calibri" w:hAnsi="Calibri" w:cs="Calibri"/>
                <w:color w:val="000000"/>
                <w:highlight w:val="yellow"/>
              </w:rPr>
              <w:t xml:space="preserve">Allium </w:t>
            </w:r>
            <w:proofErr w:type="spellStart"/>
            <w:r w:rsidRPr="00FD19C4">
              <w:rPr>
                <w:rFonts w:ascii="Calibri" w:hAnsi="Calibri" w:cs="Calibri"/>
                <w:color w:val="000000"/>
                <w:highlight w:val="yellow"/>
              </w:rPr>
              <w:t>sativum</w:t>
            </w:r>
            <w:proofErr w:type="spellEnd"/>
            <w:r w:rsidRPr="00FD19C4">
              <w:rPr>
                <w:rFonts w:ascii="Calibri" w:hAnsi="Calibri" w:cs="Calibri"/>
                <w:color w:val="000000"/>
                <w:highlight w:val="yellow"/>
              </w:rPr>
              <w:t xml:space="preserve"> ‘Tallin’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FD19C4" w:rsidRDefault="00652FFD" w:rsidP="002E7FC3">
            <w:pPr>
              <w:ind w:left="6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proofErr w:type="gramStart"/>
            <w:r w:rsidRPr="00FD19C4">
              <w:rPr>
                <w:rFonts w:ascii="Calibri" w:hAnsi="Calibri" w:cs="Calibri"/>
                <w:color w:val="000000"/>
                <w:highlight w:val="yellow"/>
              </w:rPr>
              <w:t>ø</w:t>
            </w:r>
            <w:proofErr w:type="gramEnd"/>
            <w:r w:rsidRPr="00FD19C4">
              <w:rPr>
                <w:rFonts w:ascii="Calibri" w:hAnsi="Calibri" w:cs="Calibri"/>
                <w:color w:val="000000"/>
                <w:highlight w:val="yellow"/>
              </w:rPr>
              <w:t>12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FD19C4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FD19C4">
              <w:rPr>
                <w:rFonts w:ascii="Calibri" w:hAnsi="Calibri" w:cs="Calibri"/>
                <w:color w:val="000000"/>
                <w:highlight w:val="yellow"/>
              </w:rPr>
              <w:t>5</w:t>
            </w:r>
            <w:r w:rsidR="00652FFD" w:rsidRPr="00FD19C4">
              <w:rPr>
                <w:rFonts w:ascii="Calibri" w:hAnsi="Calibri" w:cs="Calibri"/>
                <w:color w:val="000000"/>
                <w:highlight w:val="yellow"/>
              </w:rPr>
              <w:t>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9808B4" w:rsidP="002E7FC3">
            <w:pPr>
              <w:ind w:left="6"/>
              <w:rPr>
                <w:rFonts w:ascii="Calibri" w:hAnsi="Calibri" w:cs="Calibri"/>
                <w:b/>
                <w:bCs/>
                <w:color w:val="000000"/>
              </w:rPr>
            </w:pPr>
            <w:r w:rsidRPr="00FD19C4">
              <w:rPr>
                <w:rFonts w:ascii="Calibri" w:hAnsi="Calibri" w:cs="Calibri"/>
                <w:b/>
                <w:bCs/>
                <w:color w:val="000000"/>
                <w:highlight w:val="yellow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3" w:name="Texte27"/>
            <w:r w:rsidRPr="00FD19C4">
              <w:rPr>
                <w:rFonts w:ascii="Calibri" w:hAnsi="Calibri" w:cs="Calibri"/>
                <w:b/>
                <w:bCs/>
                <w:color w:val="000000"/>
                <w:highlight w:val="yellow"/>
              </w:rPr>
              <w:instrText xml:space="preserve"> FORMTEXT </w:instrText>
            </w:r>
            <w:r w:rsidRPr="00FD19C4">
              <w:rPr>
                <w:rFonts w:ascii="Calibri" w:hAnsi="Calibri" w:cs="Calibri"/>
                <w:b/>
                <w:bCs/>
                <w:color w:val="000000"/>
                <w:highlight w:val="yellow"/>
              </w:rPr>
            </w:r>
            <w:r w:rsidRPr="00FD19C4">
              <w:rPr>
                <w:rFonts w:ascii="Calibri" w:hAnsi="Calibri" w:cs="Calibri"/>
                <w:b/>
                <w:bCs/>
                <w:color w:val="000000"/>
                <w:highlight w:val="yellow"/>
              </w:rPr>
              <w:fldChar w:fldCharType="separate"/>
            </w:r>
            <w:r w:rsidRPr="00FD19C4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</w:rPr>
              <w:t> </w:t>
            </w:r>
            <w:r w:rsidRPr="00FD19C4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</w:rPr>
              <w:t> </w:t>
            </w:r>
            <w:r w:rsidRPr="00FD19C4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</w:rPr>
              <w:t> </w:t>
            </w:r>
            <w:r w:rsidRPr="00FD19C4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</w:rPr>
              <w:t> </w:t>
            </w:r>
            <w:r w:rsidRPr="00FD19C4">
              <w:rPr>
                <w:rFonts w:ascii="Calibri" w:hAnsi="Calibri" w:cs="Calibri"/>
                <w:b/>
                <w:bCs/>
                <w:noProof/>
                <w:color w:val="000000"/>
                <w:highlight w:val="yellow"/>
              </w:rPr>
              <w:t> </w:t>
            </w:r>
            <w:r w:rsidRPr="00FD19C4">
              <w:rPr>
                <w:rFonts w:ascii="Calibri" w:hAnsi="Calibri" w:cs="Calibri"/>
                <w:b/>
                <w:bCs/>
                <w:color w:val="000000"/>
                <w:highlight w:val="yellow"/>
              </w:rPr>
              <w:fldChar w:fldCharType="end"/>
            </w:r>
            <w:bookmarkEnd w:id="23"/>
            <w:r w:rsidR="00652FFD" w:rsidRPr="00652FFD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FD19C4" w:rsidRPr="00652FFD" w:rsidTr="009B63C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9C4" w:rsidRPr="00652FFD" w:rsidRDefault="00FD19C4" w:rsidP="009B63CF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Artichaut 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9C4" w:rsidRPr="00652FFD" w:rsidRDefault="00FD19C4" w:rsidP="009B63CF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Imperial star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9C4" w:rsidRPr="00652FFD" w:rsidRDefault="00FD19C4" w:rsidP="009B63CF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12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19C4" w:rsidRPr="00652FFD" w:rsidRDefault="00FD19C4" w:rsidP="009B63CF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9C4" w:rsidRPr="00652FFD" w:rsidRDefault="00FD19C4" w:rsidP="009B63CF">
            <w:pPr>
              <w:ind w:left="6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b/>
                <w:bCs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bCs/>
                <w:color w:val="000000"/>
              </w:rPr>
            </w:r>
            <w:r>
              <w:rPr>
                <w:rFonts w:ascii="Calibri" w:hAnsi="Calibri" w:cs="Calibri"/>
                <w:b/>
                <w:bCs/>
                <w:color w:val="000000"/>
              </w:rPr>
              <w:fldChar w:fldCharType="separate"/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color w:val="000000"/>
              </w:rPr>
              <w:fldChar w:fldCharType="end"/>
            </w:r>
            <w:r w:rsidRPr="00652FFD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652FFD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Aubergine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Alexandra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652FFD"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="00652FFD" w:rsidRPr="00652FFD">
              <w:rPr>
                <w:rFonts w:ascii="Calibri" w:hAnsi="Calibri" w:cs="Calibri"/>
                <w:color w:val="000000"/>
              </w:rPr>
              <w:t>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 w:rsidR="009808B4"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4" w:name="Texte28"/>
            <w:r w:rsidR="009808B4">
              <w:rPr>
                <w:rFonts w:ascii="Calibri" w:hAnsi="Calibri" w:cs="Calibri"/>
                <w:color w:val="000000"/>
              </w:rPr>
              <w:instrText xml:space="preserve"> FORMTEXT </w:instrText>
            </w:r>
            <w:r w:rsidR="009808B4">
              <w:rPr>
                <w:rFonts w:ascii="Calibri" w:hAnsi="Calibri" w:cs="Calibri"/>
                <w:color w:val="000000"/>
              </w:rPr>
            </w:r>
            <w:r w:rsidR="009808B4">
              <w:rPr>
                <w:rFonts w:ascii="Calibri" w:hAnsi="Calibri" w:cs="Calibri"/>
                <w:color w:val="000000"/>
              </w:rPr>
              <w:fldChar w:fldCharType="separate"/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fldChar w:fldCharType="end"/>
            </w:r>
            <w:bookmarkEnd w:id="24"/>
          </w:p>
        </w:tc>
      </w:tr>
      <w:tr w:rsidR="00652FFD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Ronde de Valence </w:t>
            </w:r>
            <w:r w:rsidRPr="00652FFD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652FFD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 w:rsidR="009808B4"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5" w:name="Texte29"/>
            <w:r w:rsidR="009808B4">
              <w:rPr>
                <w:rFonts w:ascii="Calibri" w:hAnsi="Calibri" w:cs="Calibri"/>
                <w:color w:val="000000"/>
              </w:rPr>
              <w:instrText xml:space="preserve"> FORMTEXT </w:instrText>
            </w:r>
            <w:r w:rsidR="009808B4">
              <w:rPr>
                <w:rFonts w:ascii="Calibri" w:hAnsi="Calibri" w:cs="Calibri"/>
                <w:color w:val="000000"/>
              </w:rPr>
            </w:r>
            <w:r w:rsidR="009808B4">
              <w:rPr>
                <w:rFonts w:ascii="Calibri" w:hAnsi="Calibri" w:cs="Calibri"/>
                <w:color w:val="000000"/>
              </w:rPr>
              <w:fldChar w:fldCharType="separate"/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fldChar w:fldCharType="end"/>
            </w:r>
            <w:bookmarkEnd w:id="25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Rotonda </w:t>
            </w:r>
            <w:proofErr w:type="gramStart"/>
            <w:r>
              <w:rPr>
                <w:rFonts w:ascii="Calibri" w:hAnsi="Calibri" w:cs="Calibri"/>
                <w:color w:val="000000"/>
              </w:rPr>
              <w:t>Bianca</w:t>
            </w:r>
            <w:r w:rsidRPr="00652FFD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>Tsakoniki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 xml:space="preserve">Violette de Florence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6" w:name="Texte3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6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Concombre nostrano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E7FC3" w:rsidRP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Bono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Concombre long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Rollison's telegraph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Cornichon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Petit vert de Paris PSR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27" w:name="Texte3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7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Courge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</w:t>
            </w:r>
            <w:r w:rsidRPr="00652FFD">
              <w:rPr>
                <w:rFonts w:ascii="Calibri" w:hAnsi="Calibri" w:cs="Calibri"/>
                <w:color w:val="000000"/>
              </w:rPr>
              <w:t>utternut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28" w:name="Texte3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8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Musquée de Provence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29" w:name="Texte3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9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Pink Jumbo Banana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0" w:name="Texte3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0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Potimarron Red kuri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1" w:name="Texte3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1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Spaghetti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Tromba d’Albenga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32" w:name="Texte4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2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Courgette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Alberello di Sarzana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33" w:name="Texte4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3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Black Beauty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34" w:name="Texte4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4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De Nice à fruit rond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35" w:name="Texte4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5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Jaune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36" w:name="Texte4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6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Gombo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Clemson spineless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</w:t>
            </w: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Maïs </w:t>
            </w:r>
            <w:r>
              <w:rPr>
                <w:rFonts w:ascii="Calibri" w:hAnsi="Calibri" w:cs="Calibri"/>
                <w:color w:val="000000"/>
              </w:rPr>
              <w:t>(3 plants/pot)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Golden bantam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9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3,50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37" w:name="Texte4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7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Pop corn glass gem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9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3,50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38" w:name="Texte4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8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Po'suwaegeh blue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9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3,50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39" w:name="Texte4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9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Melon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Edgar F1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40" w:name="Texte4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0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Pastèque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Minilove F1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41" w:name="Texte4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1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Pâtisson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Panaché vert et blanc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Physalis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>Coqueret du Perou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42" w:name="Texte5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2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Pomme de terre</w:t>
            </w:r>
          </w:p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03FB1">
              <w:rPr>
                <w:rFonts w:ascii="Calibri" w:hAnsi="Calibri" w:cs="Calibri"/>
                <w:color w:val="000000"/>
                <w:sz w:val="18"/>
                <w:szCs w:val="18"/>
              </w:rPr>
              <w:t>Conventionnelle (Seeland)</w:t>
            </w:r>
          </w:p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B03FB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Producteur : Bangomarkt 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Charlotte </w:t>
            </w:r>
          </w:p>
          <w:p w:rsidR="002E7FC3" w:rsidRPr="00B03FB1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1kg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43" w:name="Texte10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3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Piments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Aji Amarillo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44" w:name="Texte5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4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De Cayenne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45" w:name="Texte5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5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2E7FC3" w:rsidRDefault="002E7FC3" w:rsidP="002E7FC3">
            <w:pPr>
              <w:ind w:left="6"/>
              <w:rPr>
                <w:rFonts w:ascii="Calibri" w:hAnsi="Calibri" w:cs="Calibri"/>
                <w:color w:val="70AD47" w:themeColor="accent6"/>
              </w:rPr>
            </w:pPr>
            <w:r>
              <w:rPr>
                <w:rFonts w:ascii="Calibri" w:hAnsi="Calibri" w:cs="Calibri"/>
                <w:color w:val="000000"/>
              </w:rPr>
              <w:t>Frigitello (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Padron) 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Gorria (Espelette)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46" w:name="Texte5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6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2E7FC3" w:rsidRDefault="002E7FC3" w:rsidP="002E7FC3">
            <w:pPr>
              <w:ind w:left="6"/>
              <w:rPr>
                <w:rFonts w:ascii="Calibri" w:hAnsi="Calibri" w:cs="Calibri"/>
                <w:color w:val="70AD47" w:themeColor="accent6"/>
              </w:rPr>
            </w:pPr>
            <w:r>
              <w:rPr>
                <w:rFonts w:ascii="Calibri" w:hAnsi="Calibri" w:cs="Calibri"/>
                <w:color w:val="000000"/>
              </w:rPr>
              <w:t xml:space="preserve">Habanero 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Golden 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Habanero Tropical red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47" w:name="Texte5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7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Hungarian Wax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48" w:name="Texte5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8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Jalapeño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49" w:name="Texte5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9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Lemon Drop </w:t>
            </w:r>
            <w:r w:rsidRPr="00652FFD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50" w:name="Texte5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0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Lila luzi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751E2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652FFD">
              <w:rPr>
                <w:rFonts w:ascii="Calibri" w:hAnsi="Calibri" w:cs="Calibri"/>
                <w:color w:val="000000"/>
              </w:rPr>
              <w:t xml:space="preserve">0 </w:t>
            </w:r>
            <w:r w:rsidR="002E7FC3" w:rsidRPr="00652FFD">
              <w:rPr>
                <w:rFonts w:ascii="Calibri" w:hAnsi="Calibri" w:cs="Calibri"/>
                <w:color w:val="000000"/>
              </w:rPr>
              <w:t>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Poivron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Corno di Bue Giallo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51" w:name="Texte6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1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2E7FC3" w:rsidRDefault="002E7FC3" w:rsidP="002E7FC3">
            <w:pPr>
              <w:ind w:left="6"/>
              <w:rPr>
                <w:rFonts w:ascii="Calibri" w:hAnsi="Calibri" w:cs="Calibri"/>
                <w:color w:val="70AD47" w:themeColor="accent6"/>
              </w:rPr>
            </w:pPr>
            <w:r w:rsidRPr="00652FFD">
              <w:rPr>
                <w:rFonts w:ascii="Calibri" w:hAnsi="Calibri" w:cs="Calibri"/>
                <w:color w:val="000000"/>
              </w:rPr>
              <w:t>Corno d</w:t>
            </w:r>
            <w:r>
              <w:rPr>
                <w:rFonts w:ascii="Calibri" w:hAnsi="Calibri" w:cs="Calibri"/>
                <w:color w:val="000000"/>
              </w:rPr>
              <w:t>i</w:t>
            </w:r>
            <w:r w:rsidRPr="00652FFD">
              <w:rPr>
                <w:rFonts w:ascii="Calibri" w:hAnsi="Calibri" w:cs="Calibri"/>
                <w:color w:val="000000"/>
              </w:rPr>
              <w:t xml:space="preserve"> Bue Rosso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Cubo Orange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Doux d'Espagne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</w:tbl>
    <w:p w:rsidR="009137B5" w:rsidRPr="002E7FC3" w:rsidRDefault="009137B5" w:rsidP="005A7364">
      <w:pPr>
        <w:spacing w:before="120" w:after="120" w:line="336" w:lineRule="auto"/>
        <w:rPr>
          <w:sz w:val="2"/>
          <w:szCs w:val="2"/>
        </w:rPr>
      </w:pPr>
    </w:p>
    <w:tbl>
      <w:tblPr>
        <w:tblW w:w="9280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3620"/>
        <w:gridCol w:w="1060"/>
        <w:gridCol w:w="1220"/>
        <w:gridCol w:w="1080"/>
      </w:tblGrid>
      <w:tr w:rsidR="009808B4" w:rsidRPr="009808B4" w:rsidTr="002E7FC3">
        <w:trPr>
          <w:trHeight w:val="340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808B4">
              <w:rPr>
                <w:rFonts w:ascii="Calibri" w:hAnsi="Calibri" w:cs="Calibri"/>
                <w:b/>
                <w:bCs/>
                <w:color w:val="000000"/>
              </w:rPr>
              <w:t>Catégorie</w:t>
            </w:r>
          </w:p>
        </w:tc>
        <w:tc>
          <w:tcPr>
            <w:tcW w:w="3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808B4">
              <w:rPr>
                <w:rFonts w:ascii="Calibri" w:hAnsi="Calibri" w:cs="Calibri"/>
                <w:b/>
                <w:bCs/>
                <w:color w:val="000000"/>
              </w:rPr>
              <w:t>Variété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b/>
                <w:bCs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b/>
                <w:bCs/>
                <w:color w:val="000000"/>
              </w:rPr>
              <w:t xml:space="preserve"> pots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808B4">
              <w:rPr>
                <w:rFonts w:ascii="Calibri" w:hAnsi="Calibri" w:cs="Calibri"/>
                <w:b/>
                <w:bCs/>
                <w:color w:val="000000"/>
              </w:rPr>
              <w:t>Prix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808B4">
              <w:rPr>
                <w:rFonts w:ascii="Calibri" w:hAnsi="Calibri" w:cs="Calibri"/>
                <w:b/>
                <w:bCs/>
                <w:color w:val="000000"/>
              </w:rPr>
              <w:t>Quantité</w:t>
            </w:r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C71"/>
            <w:noWrap/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  <w:r w:rsidRPr="009808B4">
              <w:rPr>
                <w:rFonts w:ascii="Calibri" w:hAnsi="Calibri" w:cs="Calibri"/>
              </w:rPr>
              <w:t>Tomate rouge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Andine cornue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52" w:name="Texte6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2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2E7FC3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Cœur de bœuf de Ligure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53" w:name="Texte6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3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2E7FC3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Cœur de bœuf </w:t>
            </w:r>
            <w:r>
              <w:rPr>
                <w:rFonts w:ascii="Calibri" w:hAnsi="Calibri" w:cs="Calibri"/>
                <w:color w:val="000000"/>
              </w:rPr>
              <w:t>rose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bookmarkStart w:id="54" w:name="Texte6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4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2E7FC3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De berao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55" w:name="Texte6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5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2E7FC3" w:rsidP="009808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Délice des jardiniers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56" w:name="Texte6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6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De berao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57" w:name="Texte7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7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Gregori Altaï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bookmarkStart w:id="58" w:name="Texte7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8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Marmande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Merveille des marchés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59" w:name="Texte7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9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Miel du Mexique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60" w:name="Texte7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0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Novazzano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Petite rouge de Bâle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Petrus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bookmarkStart w:id="61" w:name="Texte7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1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Piennolo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Précoce de Quimper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62" w:name="Texte7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2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Prune noire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Red robin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Tigrella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63" w:name="Texte7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3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noir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Blue berries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64" w:name="Texte8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4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Garnet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65" w:name="Texte8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5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Indigo blue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bookmarkStart w:id="66" w:name="Texte8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6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Noir de Crimée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bookmarkStart w:id="67" w:name="Texte8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7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Osu blue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bookmarkStart w:id="68" w:name="Texte8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8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verte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Green Zebra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bookmarkStart w:id="69" w:name="Texte8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9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orange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Orange à gros fruit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bookmarkStart w:id="70" w:name="Texte8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0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Orange </w:t>
            </w:r>
            <w:r>
              <w:rPr>
                <w:rFonts w:ascii="Calibri" w:hAnsi="Calibri" w:cs="Calibri"/>
                <w:color w:val="000000"/>
              </w:rPr>
              <w:t xml:space="preserve">banane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bookmarkStart w:id="71" w:name="Texte8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1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jaune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Blush tiger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bookmarkStart w:id="72" w:name="Texte8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2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Cerise jaune</w:t>
            </w:r>
            <w:r w:rsidRPr="009808B4">
              <w:rPr>
                <w:rFonts w:ascii="Calibri" w:hAnsi="Calibri" w:cs="Calibri"/>
                <w:color w:val="000000"/>
              </w:rPr>
              <w:t xml:space="preserve">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Copia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Hawaiian Pineapple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bookmarkStart w:id="73" w:name="Texte9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3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Jaune de Thoune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Pêche jaune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bookmarkStart w:id="74" w:name="Texte9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4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Poire 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jaune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bookmarkStart w:id="75" w:name="Texte9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5"/>
          </w:p>
        </w:tc>
      </w:tr>
      <w:tr w:rsidR="002E7FC3" w:rsidRPr="009808B4" w:rsidTr="002E7FC3">
        <w:trPr>
          <w:trHeight w:val="322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Sonnenherz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3"/>
                  <w:enabled/>
                  <w:calcOnExit w:val="0"/>
                  <w:textInput/>
                </w:ffData>
              </w:fldChar>
            </w:r>
            <w:bookmarkStart w:id="76" w:name="Texte9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6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8FF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lastRenderedPageBreak/>
              <w:t>Tomate rose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 xml:space="preserve">Framboise Silésienne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77" w:name="Texte9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7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Pêche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bookmarkStart w:id="78" w:name="Texte9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8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Rose de Berne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bookmarkStart w:id="79" w:name="Texte9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9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blanche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Snowberry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bookmarkStart w:id="80" w:name="Texte9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80"/>
          </w:p>
        </w:tc>
      </w:tr>
    </w:tbl>
    <w:p w:rsidR="00652FFD" w:rsidRDefault="00652FFD" w:rsidP="005A7364"/>
    <w:sectPr w:rsidR="00652FFD" w:rsidSect="002E7FC3">
      <w:footerReference w:type="even" r:id="rId8"/>
      <w:footerReference w:type="default" r:id="rId9"/>
      <w:headerReference w:type="first" r:id="rId10"/>
      <w:footerReference w:type="first" r:id="rId11"/>
      <w:pgSz w:w="11910" w:h="16845"/>
      <w:pgMar w:top="563" w:right="1417" w:bottom="1873" w:left="1417" w:header="73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B11C0" w:rsidRDefault="00BB11C0" w:rsidP="00641B17">
      <w:r>
        <w:separator/>
      </w:r>
    </w:p>
  </w:endnote>
  <w:endnote w:type="continuationSeparator" w:id="0">
    <w:p w:rsidR="00BB11C0" w:rsidRDefault="00BB11C0" w:rsidP="0064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536D176-F12E-1B40-83F9-A3CA073587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9C4444-F5DB-214E-872C-AA0854781745}"/>
    <w:embedBold r:id="rId3" w:fontKey="{07797AD5-FDED-294A-B9B5-37B370B67D4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EE4001F-6092-7C4A-A67D-FD79148AE36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C0AD2BE-0552-AA40-B3C6-F47F47A722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3C878C2-C424-D840-9C0E-5CE4DCFCED64}"/>
    <w:embedBold r:id="rId7" w:fontKey="{68CBFB85-5275-7D42-9FD8-91876706C17D}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  <w:embedRegular r:id="rId8" w:fontKey="{63B39354-6215-6849-B4E6-E020017F449F}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  <w:embedBold r:id="rId9" w:fontKey="{3E908B24-5B97-BD41-A0F5-DEF05EE49B1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944D131-CAA3-194E-9B78-EC33A787BA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848136374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652FFD" w:rsidRDefault="00652FFD" w:rsidP="00652FFD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779680953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641B17" w:rsidRDefault="009137B5" w:rsidP="009137B5">
    <w:pPr>
      <w:pStyle w:val="Pieddepage"/>
      <w:tabs>
        <w:tab w:val="clear" w:pos="4536"/>
        <w:tab w:val="center" w:pos="4538"/>
        <w:tab w:val="right" w:pos="8716"/>
      </w:tabs>
      <w:ind w:right="360" w:firstLine="360"/>
    </w:pPr>
    <w:r>
      <w:tab/>
    </w:r>
    <w:r w:rsidR="00641B17">
      <w:rPr>
        <w:noProof/>
      </w:rPr>
      <w:drawing>
        <wp:inline distT="0" distB="0" distL="0" distR="0" wp14:anchorId="599F8FB1" wp14:editId="59585FF4">
          <wp:extent cx="598142" cy="493486"/>
          <wp:effectExtent l="0" t="0" r="0" b="1905"/>
          <wp:docPr id="54400833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4D5B">
      <w:rPr>
        <w:noProof/>
      </w:rPr>
      <w:drawing>
        <wp:inline distT="0" distB="0" distL="0" distR="0">
          <wp:extent cx="576197" cy="466938"/>
          <wp:effectExtent l="0" t="0" r="0" b="3175"/>
          <wp:docPr id="149604184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D5EE3" w:rsidRDefault="00ED5EE3" w:rsidP="00ED5EE3">
    <w:pPr>
      <w:pStyle w:val="Pieddepage"/>
      <w:ind w:right="360" w:firstLine="360"/>
      <w:jc w:val="center"/>
    </w:pPr>
    <w:r>
      <w:rPr>
        <w:noProof/>
      </w:rPr>
      <w:drawing>
        <wp:inline distT="0" distB="0" distL="0" distR="0" wp14:anchorId="50AA9DA5" wp14:editId="3C6E9D75">
          <wp:extent cx="598142" cy="493486"/>
          <wp:effectExtent l="0" t="0" r="0" b="1905"/>
          <wp:docPr id="115288621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9B5529" wp14:editId="341F06EC">
          <wp:extent cx="576197" cy="466938"/>
          <wp:effectExtent l="0" t="0" r="0" b="3175"/>
          <wp:docPr id="142410536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B11C0" w:rsidRDefault="00BB11C0" w:rsidP="00641B17">
      <w:r>
        <w:separator/>
      </w:r>
    </w:p>
  </w:footnote>
  <w:footnote w:type="continuationSeparator" w:id="0">
    <w:p w:rsidR="00BB11C0" w:rsidRDefault="00BB11C0" w:rsidP="00641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D5B" w:rsidRDefault="00864D5B" w:rsidP="00864D5B">
    <w:pPr>
      <w:pStyle w:val="En-tte"/>
      <w:tabs>
        <w:tab w:val="clear" w:pos="4536"/>
        <w:tab w:val="clear" w:pos="9072"/>
        <w:tab w:val="left" w:pos="927"/>
      </w:tabs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9D1F46"/>
    <w:multiLevelType w:val="hybridMultilevel"/>
    <w:tmpl w:val="FB0A36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5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FD"/>
    <w:rsid w:val="00000C70"/>
    <w:rsid w:val="00047291"/>
    <w:rsid w:val="00051F8E"/>
    <w:rsid w:val="0009276E"/>
    <w:rsid w:val="000E3FDF"/>
    <w:rsid w:val="00120189"/>
    <w:rsid w:val="00153D09"/>
    <w:rsid w:val="00297636"/>
    <w:rsid w:val="002E7FC3"/>
    <w:rsid w:val="0032321A"/>
    <w:rsid w:val="003C4837"/>
    <w:rsid w:val="00410771"/>
    <w:rsid w:val="00472002"/>
    <w:rsid w:val="00482A24"/>
    <w:rsid w:val="00515C57"/>
    <w:rsid w:val="005A7364"/>
    <w:rsid w:val="005C61C6"/>
    <w:rsid w:val="005F6863"/>
    <w:rsid w:val="0060220B"/>
    <w:rsid w:val="0060461F"/>
    <w:rsid w:val="00641B17"/>
    <w:rsid w:val="00652FFD"/>
    <w:rsid w:val="006D3388"/>
    <w:rsid w:val="007A22EB"/>
    <w:rsid w:val="00864D5B"/>
    <w:rsid w:val="008827EB"/>
    <w:rsid w:val="008C3AB5"/>
    <w:rsid w:val="008C7D8C"/>
    <w:rsid w:val="008E58F6"/>
    <w:rsid w:val="008F2F12"/>
    <w:rsid w:val="00900451"/>
    <w:rsid w:val="009137B5"/>
    <w:rsid w:val="009808B4"/>
    <w:rsid w:val="009C3E4A"/>
    <w:rsid w:val="00AC4AF3"/>
    <w:rsid w:val="00AE6859"/>
    <w:rsid w:val="00B03FB1"/>
    <w:rsid w:val="00B47B50"/>
    <w:rsid w:val="00B91972"/>
    <w:rsid w:val="00BB11C0"/>
    <w:rsid w:val="00BF2B83"/>
    <w:rsid w:val="00C27B66"/>
    <w:rsid w:val="00C42DFA"/>
    <w:rsid w:val="00C751E2"/>
    <w:rsid w:val="00CA22C1"/>
    <w:rsid w:val="00D51315"/>
    <w:rsid w:val="00DB3726"/>
    <w:rsid w:val="00DC324B"/>
    <w:rsid w:val="00E4146E"/>
    <w:rsid w:val="00E95BE0"/>
    <w:rsid w:val="00ED5EE3"/>
    <w:rsid w:val="00FC610A"/>
    <w:rsid w:val="00FD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848EE"/>
  <w15:docId w15:val="{32796BFD-0F6F-3448-8A85-B01D9B16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FB1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B1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641B17"/>
  </w:style>
  <w:style w:type="paragraph" w:styleId="Pieddepage">
    <w:name w:val="footer"/>
    <w:basedOn w:val="Normal"/>
    <w:link w:val="PieddepageCar"/>
    <w:uiPriority w:val="99"/>
    <w:unhideWhenUsed/>
    <w:rsid w:val="00641B1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641B17"/>
  </w:style>
  <w:style w:type="character" w:styleId="Numrodepage">
    <w:name w:val="page number"/>
    <w:basedOn w:val="Policepardfaut"/>
    <w:uiPriority w:val="99"/>
    <w:semiHidden/>
    <w:unhideWhenUsed/>
    <w:rsid w:val="00652FFD"/>
  </w:style>
  <w:style w:type="paragraph" w:styleId="Paragraphedeliste">
    <w:name w:val="List Paragraph"/>
    <w:basedOn w:val="Normal"/>
    <w:uiPriority w:val="34"/>
    <w:qFormat/>
    <w:rsid w:val="00B03FB1"/>
    <w:pPr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rdindessenteurs/Library/Group%20Containers/UBF8T346G9.Office/User%20Content.localized/Templates.localized/Coordonne&#769;es%20JD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Coordonnées JDS.dotx</Template>
  <TotalTime>149</TotalTime>
  <Pages>4</Pages>
  <Words>1095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Jardin des senteurs </dc:creator>
  <cp:lastModifiedBy>Jardin des senteurs </cp:lastModifiedBy>
  <cp:revision>19</cp:revision>
  <dcterms:created xsi:type="dcterms:W3CDTF">2025-02-08T15:06:00Z</dcterms:created>
  <dcterms:modified xsi:type="dcterms:W3CDTF">2026-03-03T17:55:00Z</dcterms:modified>
</cp:coreProperties>
</file>