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3E4A" w:rsidRDefault="00BF2B83" w:rsidP="000E3FDF">
      <w:pPr>
        <w:spacing w:line="120" w:lineRule="auto"/>
        <w:ind w:left="-284"/>
        <w:jc w:val="center"/>
        <w:rPr>
          <w:rFonts w:ascii="ACADEMY ENGRAVED LET PLAIN:1.0" w:hAnsi="ACADEMY ENGRAVED LET PLAIN:1.0"/>
          <w:sz w:val="32"/>
          <w:szCs w:val="32"/>
        </w:rPr>
      </w:pPr>
      <w:r>
        <w:rPr>
          <w:noProof/>
        </w:rPr>
        <w:drawing>
          <wp:inline distT="0" distB="0" distL="0" distR="0" wp14:anchorId="4966AFC8" wp14:editId="03727935">
            <wp:extent cx="6061710" cy="1758950"/>
            <wp:effectExtent l="0" t="0" r="0" b="6350"/>
            <wp:docPr id="1072703741" name="Drawing 1" descr="86a26f8950a0e1d88c369fc85c0595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a26f8950a0e1d88c369fc85c0595f6.png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8368"/>
                    <a:stretch/>
                  </pic:blipFill>
                  <pic:spPr bwMode="auto">
                    <a:xfrm>
                      <a:off x="0" y="0"/>
                      <a:ext cx="6062275" cy="175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DF" w:rsidRDefault="000E3FDF" w:rsidP="000E3FDF">
      <w:pPr>
        <w:spacing w:before="240"/>
        <w:jc w:val="center"/>
        <w:rPr>
          <w:rFonts w:ascii="ACADEMY ENGRAVED LET PLAIN:1.0" w:hAnsi="ACADEMY ENGRAVED LET PLAIN:1.0"/>
          <w:sz w:val="32"/>
          <w:szCs w:val="32"/>
        </w:rPr>
      </w:pPr>
      <w:r w:rsidRPr="000E3FDF">
        <w:rPr>
          <w:rFonts w:ascii="ACADEMY ENGRAVED LET PLAIN:1.0" w:hAnsi="ACADEMY ENGRAVED LET PLAIN:1.0"/>
          <w:sz w:val="32"/>
          <w:szCs w:val="32"/>
        </w:rPr>
        <w:t>Bulletin de command</w:t>
      </w:r>
      <w:r>
        <w:rPr>
          <w:rFonts w:ascii="ACADEMY ENGRAVED LET PLAIN:1.0" w:hAnsi="ACADEMY ENGRAVED LET PLAIN:1.0"/>
          <w:sz w:val="32"/>
          <w:szCs w:val="32"/>
        </w:rPr>
        <w:t>e</w:t>
      </w:r>
    </w:p>
    <w:p w:rsid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>Nom, Prénom :</w:t>
      </w:r>
      <w:r>
        <w:fldChar w:fldCharType="begin">
          <w:ffData>
            <w:name w:val="Texte10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="000E3FDF">
        <w:tab/>
      </w:r>
      <w:r w:rsidR="000E3FDF">
        <w:tab/>
      </w:r>
      <w:r w:rsidR="00D136B1">
        <w:t>T</w:t>
      </w:r>
      <w:r>
        <w:t xml:space="preserve">éléphone : </w:t>
      </w:r>
      <w:r>
        <w:fldChar w:fldCharType="begin">
          <w:ffData>
            <w:name w:val="Texte10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>
        <w:fldChar w:fldCharType="end"/>
      </w:r>
    </w:p>
    <w:p w:rsidR="000E3FDF" w:rsidRP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 xml:space="preserve">Date de récupération : </w:t>
      </w:r>
      <w:r>
        <w:fldChar w:fldCharType="begin">
          <w:ffData>
            <w:name w:val="Texte10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Au jardin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Autre : </w:t>
      </w:r>
    </w:p>
    <w:p w:rsidR="009C3E4A" w:rsidRPr="009C3E4A" w:rsidRDefault="009C3E4A" w:rsidP="00D136B1">
      <w:pPr>
        <w:spacing w:line="120" w:lineRule="auto"/>
        <w:ind w:left="142" w:right="17"/>
      </w:pPr>
    </w:p>
    <w:p w:rsidR="004C0079" w:rsidRDefault="004C0079" w:rsidP="00D136B1">
      <w:pPr>
        <w:ind w:left="142"/>
      </w:pPr>
    </w:p>
    <w:tbl>
      <w:tblPr>
        <w:tblW w:w="94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3720"/>
        <w:gridCol w:w="1080"/>
        <w:gridCol w:w="920"/>
        <w:gridCol w:w="1080"/>
        <w:gridCol w:w="146"/>
      </w:tblGrid>
      <w:tr w:rsidR="00D136B1" w:rsidRPr="00D136B1" w:rsidTr="001A31B8">
        <w:trPr>
          <w:gridAfter w:val="1"/>
          <w:wAfter w:w="146" w:type="dxa"/>
          <w:trHeight w:val="426"/>
        </w:trPr>
        <w:tc>
          <w:tcPr>
            <w:tcW w:w="934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  <w:r w:rsidRPr="00D136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  <w:t>Plantes aromatiques - Liste de prix 2025</w:t>
            </w:r>
          </w:p>
          <w:p w:rsidR="00C834F1" w:rsidRPr="00D136B1" w:rsidRDefault="00C834F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  <w:r w:rsidRPr="00C834F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:highlight w:val="yellow"/>
                <w14:ligatures w14:val="none"/>
              </w:rPr>
              <w:t>Les plantes barrées sont en rupture de stock</w:t>
            </w:r>
          </w:p>
        </w:tc>
      </w:tr>
      <w:tr w:rsidR="00D136B1" w:rsidRPr="00D136B1" w:rsidTr="001A31B8">
        <w:trPr>
          <w:trHeight w:val="320"/>
        </w:trPr>
        <w:tc>
          <w:tcPr>
            <w:tcW w:w="934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  <w:hideMark/>
          </w:tcPr>
          <w:p w:rsidR="00D136B1" w:rsidRPr="00D136B1" w:rsidRDefault="00D136B1" w:rsidP="00D136B1">
            <w:pPr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</w:tr>
      <w:tr w:rsidR="00D136B1" w:rsidRPr="00D136B1" w:rsidTr="001A31B8">
        <w:trPr>
          <w:trHeight w:val="440"/>
        </w:trPr>
        <w:tc>
          <w:tcPr>
            <w:tcW w:w="9340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D136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  <w:t>Annuelles / Gélives</w:t>
            </w:r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4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pots 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Aneth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Anethum graveolens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2" w:name="Texte10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70"/>
                  <w:enabled/>
                  <w:calcOnExit w:val="0"/>
                  <w:textInput/>
                </w:ffData>
              </w:fldChar>
            </w:r>
            <w:bookmarkStart w:id="3" w:name="Texte170"/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Armoise annuelle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Artemisia annua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4" w:name="Texte10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C834F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Basilic de Gênes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proofErr w:type="gramStart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ø</w:t>
            </w:r>
            <w:proofErr w:type="gramEnd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 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5" w:name="Texte105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instrText xml:space="preserve"> FORMTEXT </w:instrTex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separate"/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end"/>
            </w:r>
            <w:bookmarkEnd w:id="5"/>
          </w:p>
        </w:tc>
        <w:tc>
          <w:tcPr>
            <w:tcW w:w="146" w:type="dxa"/>
            <w:vAlign w:val="center"/>
            <w:hideMark/>
          </w:tcPr>
          <w:p w:rsidR="00D136B1" w:rsidRPr="00C834F1" w:rsidRDefault="00D136B1" w:rsidP="00D136B1">
            <w:pPr>
              <w:rPr>
                <w:rFonts w:ascii="Times New Roman" w:eastAsia="Times New Roman" w:hAnsi="Times New Roman" w:cs="Times New Roman"/>
                <w:strike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4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Basilic Grec 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14:ligatures w14:val="none"/>
              </w:rPr>
              <w:t>(petites feuilles)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6" w:name="Texte10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C834F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Basilic rouge osmin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proofErr w:type="gramStart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ø</w:t>
            </w:r>
            <w:proofErr w:type="gramEnd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 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7" w:name="Texte107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instrText xml:space="preserve"> FORMTEXT </w:instrTex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separate"/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end"/>
            </w:r>
            <w:bookmarkEnd w:id="7"/>
          </w:p>
        </w:tc>
        <w:tc>
          <w:tcPr>
            <w:tcW w:w="146" w:type="dxa"/>
            <w:vAlign w:val="center"/>
            <w:hideMark/>
          </w:tcPr>
          <w:p w:rsidR="00D136B1" w:rsidRPr="00C834F1" w:rsidRDefault="00D136B1" w:rsidP="00D136B1">
            <w:pPr>
              <w:rPr>
                <w:rFonts w:ascii="Times New Roman" w:eastAsia="Times New Roman" w:hAnsi="Times New Roman" w:cs="Times New Roman"/>
                <w:strike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Basilic tulsi/sacré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Occimum basilicum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8" w:name="Texte10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8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Cerfeuil commun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Anthriscus cerefolium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9" w:name="Texte11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9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Cresson de para jaune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Acmella oleracea </w:t>
            </w:r>
            <w:proofErr w:type="gramStart"/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f.purpurea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10" w:name="Texte11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0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Coriandre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Coriandrum sativum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11" w:name="Texte11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1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Cumin des prés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Carum carvi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12" w:name="Texte11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2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Persil frisé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Petroselinum crispum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13" w:name="Texte11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3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Persil plat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Petroselinum crispum var. neapolitanum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14" w:name="Texte11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4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Sauge cassis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Salvia discolor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15" w:name="Texte11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5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C834F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Shiso pourpre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 xml:space="preserve">Perilla frutescens </w:t>
            </w:r>
            <w:proofErr w:type="gramStart"/>
            <w:r w:rsidRPr="00C834F1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>var.purpurescens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proofErr w:type="gramStart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ø</w:t>
            </w:r>
            <w:proofErr w:type="gramEnd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C834F1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 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16" w:name="Texte117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instrText xml:space="preserve"> FORMTEXT </w:instrTex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separate"/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end"/>
            </w:r>
            <w:bookmarkEnd w:id="16"/>
          </w:p>
        </w:tc>
        <w:tc>
          <w:tcPr>
            <w:tcW w:w="146" w:type="dxa"/>
            <w:vAlign w:val="center"/>
            <w:hideMark/>
          </w:tcPr>
          <w:p w:rsidR="00D136B1" w:rsidRPr="00C834F1" w:rsidRDefault="00D136B1" w:rsidP="00D136B1">
            <w:pPr>
              <w:rPr>
                <w:rFonts w:ascii="Times New Roman" w:eastAsia="Times New Roman" w:hAnsi="Times New Roman" w:cs="Times New Roman"/>
                <w:strike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Shiso vert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Perilla frutescens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17" w:name="Texte11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7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Stévia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Stevia rebaudiana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18" w:name="Texte11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8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Verveine citronnée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Lippia citriodora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bookmarkStart w:id="19" w:name="Texte12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19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D136B1" w:rsidRPr="00D136B1" w:rsidTr="001A31B8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Verveine d'argentine 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Aloysia polystachia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 CHF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20" w:name="Texte12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0"/>
          </w:p>
        </w:tc>
        <w:tc>
          <w:tcPr>
            <w:tcW w:w="146" w:type="dxa"/>
            <w:vAlign w:val="center"/>
            <w:hideMark/>
          </w:tcPr>
          <w:p w:rsidR="00D136B1" w:rsidRPr="00D136B1" w:rsidRDefault="00D136B1" w:rsidP="00D136B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:rsidR="00652FFD" w:rsidRDefault="00652FFD" w:rsidP="001660EE"/>
    <w:p w:rsidR="00D136B1" w:rsidRDefault="00D136B1">
      <w:r>
        <w:br w:type="page"/>
      </w:r>
    </w:p>
    <w:tbl>
      <w:tblPr>
        <w:tblW w:w="93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3773"/>
        <w:gridCol w:w="1080"/>
        <w:gridCol w:w="907"/>
        <w:gridCol w:w="1041"/>
      </w:tblGrid>
      <w:tr w:rsidR="00D136B1" w:rsidRPr="00D136B1" w:rsidTr="00D136B1">
        <w:trPr>
          <w:trHeight w:val="440"/>
        </w:trPr>
        <w:tc>
          <w:tcPr>
            <w:tcW w:w="93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</w:pPr>
            <w:r w:rsidRPr="00D136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Vivace</w:t>
            </w:r>
          </w:p>
        </w:tc>
      </w:tr>
      <w:tr w:rsidR="00D136B1" w:rsidRPr="00D136B1" w:rsidTr="00D136B1">
        <w:trPr>
          <w:trHeight w:val="34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pots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D136B1" w:rsidRDefault="00D136B1" w:rsidP="00D136B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Absinthe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Artemisia absinthium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21" w:name="Texte12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1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Agastache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Agastache rugosa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22" w:name="Texte12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2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Agastache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Agastache rupestris 'sunset'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23" w:name="Texte12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3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Ail à tondre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tuberosum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24" w:name="Texte12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4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Allium étoilé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stellatum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25" w:name="Texte12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5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Artemisia au cola 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Artemisia abrotamum var. maritima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26" w:name="Texte12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6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Aspérule odorante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Galium odoratum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5,0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27" w:name="Texte13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7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Camomille romaine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Chamaemelum nobile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28" w:name="Texte13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8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Ciboule 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fistulosum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29" w:name="Texte13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29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Ciboulette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schoenoprasum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bookmarkStart w:id="30" w:name="Texte13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0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Estragon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Artemisia dracunculus French Tarragon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bookmarkStart w:id="31" w:name="Texte13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1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Houblon 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Humulus lupus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17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24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bookmarkStart w:id="32" w:name="Texte13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2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Hysope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Hyssopus officinalis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33" w:name="Texte13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3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Livèche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Levisticum off.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34" w:name="Texte13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4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Mélisse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Melissa officinalis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bookmarkStart w:id="35" w:name="Texte13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5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à l'ananas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suaveolens 'Pineapple mint'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36" w:name="Texte13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6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à la fraise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8C432D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8C432D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'Fraise'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37" w:name="Texte14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7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poiv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Mentha x piperita 'After eight'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38" w:name="Texte14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8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poiv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proofErr w:type="spellStart"/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</w:t>
            </w:r>
            <w:proofErr w:type="spellEnd"/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x </w:t>
            </w:r>
            <w:proofErr w:type="spellStart"/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piperita</w:t>
            </w:r>
            <w:proofErr w:type="spellEnd"/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</w:t>
            </w:r>
            <w:r w:rsidR="00C834F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‘</w:t>
            </w:r>
            <w:proofErr w:type="spellStart"/>
            <w:r w:rsidR="00C834F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Swiss</w:t>
            </w:r>
            <w:proofErr w:type="spellEnd"/>
            <w:r w:rsidR="00C834F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39" w:name="Texte14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39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Menthe poiv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</w:t>
            </w: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ée au citron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val="it-CH"/>
                <w14:ligatures w14:val="none"/>
              </w:rPr>
              <w:t>Mentha x piperita var. citrata 'Limona'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bookmarkStart w:id="40" w:name="Texte14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0"/>
          </w:p>
        </w:tc>
      </w:tr>
      <w:tr w:rsidR="008C432D" w:rsidRPr="00D136B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Default="008C432D" w:rsidP="008C432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Menthe verte Algérienne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'Algeria'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bookmarkStart w:id="41" w:name="Texte14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8"/>
                  <w:enabled/>
                  <w:calcOnExit w:val="0"/>
                  <w:textInput/>
                </w:ffData>
              </w:fldChar>
            </w:r>
            <w:bookmarkStart w:id="42" w:name="Texte168"/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="00446756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1"/>
          </w:p>
        </w:tc>
      </w:tr>
      <w:tr w:rsidR="008C432D" w:rsidRPr="00D136B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Default="008C432D" w:rsidP="008C432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Menthe verte 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'Kentucky'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bookmarkStart w:id="43" w:name="Texte14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3"/>
          </w:p>
        </w:tc>
      </w:tr>
      <w:tr w:rsidR="008C432D" w:rsidRPr="00C834F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C834F1" w:rsidRDefault="008C432D" w:rsidP="008C432D">
            <w:pPr>
              <w:rPr>
                <w:rFonts w:ascii="Calibri" w:hAnsi="Calibri" w:cs="Calibri"/>
                <w:strike/>
                <w:color w:val="000000"/>
              </w:rPr>
            </w:pPr>
            <w:r w:rsidRPr="00C834F1">
              <w:rPr>
                <w:rFonts w:ascii="Calibri" w:hAnsi="Calibri" w:cs="Calibri"/>
                <w:strike/>
                <w:color w:val="000000"/>
              </w:rPr>
              <w:t>Menthe verte Marocaine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C834F1" w:rsidRDefault="008C432D" w:rsidP="008C432D">
            <w:pPr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>Mentha spicata 'Marocco'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C834F1" w:rsidRDefault="008C432D" w:rsidP="008C432D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proofErr w:type="gramStart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ø</w:t>
            </w:r>
            <w:proofErr w:type="gramEnd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C834F1" w:rsidRDefault="008C432D" w:rsidP="008C432D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C834F1" w:rsidRDefault="008C432D" w:rsidP="008C432D">
            <w:pPr>
              <w:jc w:val="both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 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bookmarkStart w:id="44" w:name="Texte146"/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instrText xml:space="preserve"> FORMTEXT </w:instrTex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separate"/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C834F1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end"/>
            </w:r>
            <w:bookmarkEnd w:id="44"/>
          </w:p>
        </w:tc>
      </w:tr>
      <w:tr w:rsidR="008C432D" w:rsidRPr="00D136B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Default="008C432D" w:rsidP="008C432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Menthe verte Ouzbek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'Tashkent'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bookmarkStart w:id="45" w:name="Texte14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5"/>
          </w:p>
        </w:tc>
      </w:tr>
      <w:tr w:rsidR="008C432D" w:rsidRPr="00D136B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Default="008C432D" w:rsidP="008C432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Menthe verte Curly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Mentha spicata 'Curly'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32D" w:rsidRPr="00D136B1" w:rsidRDefault="008C432D" w:rsidP="008C432D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bookmarkStart w:id="46" w:name="Texte14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6"/>
          </w:p>
        </w:tc>
      </w:tr>
      <w:tr w:rsidR="009707ED" w:rsidRPr="00D136B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Default="009707ED" w:rsidP="009707ED">
            <w:pPr>
              <w:rPr>
                <w:rFonts w:ascii="Calibri" w:hAnsi="Calibri" w:cs="Calibri"/>
                <w:color w:val="000000"/>
              </w:rPr>
            </w:pPr>
            <w:r w:rsidRPr="009707ED">
              <w:rPr>
                <w:rFonts w:ascii="Calibri" w:hAnsi="Calibri" w:cs="Calibri"/>
                <w:color w:val="000000"/>
              </w:rPr>
              <w:t>Oignon rocambole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D136B1" w:rsidRDefault="009707ED" w:rsidP="009707ED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proliferatum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D136B1" w:rsidRDefault="009707ED" w:rsidP="009707E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D136B1" w:rsidRDefault="009707ED" w:rsidP="009707ED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D136B1" w:rsidRDefault="009707ED" w:rsidP="009707ED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6"/>
                  <w:enabled/>
                  <w:calcOnExit w:val="0"/>
                  <w:textInput/>
                </w:ffData>
              </w:fldChar>
            </w:r>
            <w:bookmarkStart w:id="47" w:name="Texte16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7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Origan 'Hot Spicy'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Origanum vulgare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49"/>
                  <w:enabled/>
                  <w:calcOnExit w:val="0"/>
                  <w:textInput/>
                </w:ffData>
              </w:fldChar>
            </w:r>
            <w:bookmarkStart w:id="48" w:name="Texte14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8"/>
          </w:p>
        </w:tc>
      </w:tr>
      <w:tr w:rsidR="008C432D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432D" w:rsidRDefault="008C432D" w:rsidP="008C432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Origan compact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432D" w:rsidRDefault="008C432D" w:rsidP="008C432D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Origanum vulgare 'Compactum'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432D" w:rsidRDefault="008C432D" w:rsidP="008C432D">
            <w:pPr>
              <w:jc w:val="right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ø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432D" w:rsidRDefault="008C432D" w:rsidP="008C432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432D" w:rsidRPr="00D136B1" w:rsidRDefault="00446756" w:rsidP="008C432D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9"/>
                  <w:enabled/>
                  <w:calcOnExit w:val="0"/>
                  <w:textInput/>
                </w:ffData>
              </w:fldChar>
            </w:r>
            <w:bookmarkStart w:id="49" w:name="Texte16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49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Oseille 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Rumex acetosa 'De Belleville'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bookmarkStart w:id="50" w:name="Texte15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0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Oseille sanguine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Rumex sanguineus var. sanguineus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bookmarkStart w:id="51" w:name="Texte151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1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Poireau perpétuel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Allium ampeloprasum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10,5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bookmarkStart w:id="52" w:name="Texte15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2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Romarin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Romarinus off.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bookmarkStart w:id="53" w:name="Texte15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3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Romarin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Romarinus off.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17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bookmarkStart w:id="54" w:name="Texte154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4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Roquette sauvage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Dyplotaxis tenuifolia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bookmarkStart w:id="55" w:name="Texte15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5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Sauge officinale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Salvia officinalis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bookmarkStart w:id="56" w:name="Texte15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6"/>
          </w:p>
        </w:tc>
      </w:tr>
      <w:tr w:rsidR="009707ED" w:rsidRPr="00E03113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07ED" w:rsidRPr="00E03113" w:rsidRDefault="009707ED" w:rsidP="009707ED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Sauge officinale pourpre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07ED" w:rsidRPr="00E03113" w:rsidRDefault="009707ED" w:rsidP="009707ED">
            <w:pPr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>Salvia officinalis 'Purpurea'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E03113" w:rsidRDefault="009707ED" w:rsidP="009707ED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proofErr w:type="gramStart"/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ø</w:t>
            </w:r>
            <w:proofErr w:type="gramEnd"/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E03113" w:rsidRDefault="009707ED" w:rsidP="009707ED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07ED" w:rsidRPr="00E03113" w:rsidRDefault="009707ED" w:rsidP="009707ED">
            <w:pPr>
              <w:jc w:val="both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bookmarkStart w:id="57" w:name="Texte167"/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instrText xml:space="preserve"> FORMTEXT </w:instrText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separate"/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end"/>
            </w:r>
            <w:bookmarkEnd w:id="57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Stevia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Stevia rebaudiana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7"/>
                  <w:enabled/>
                  <w:calcOnExit w:val="0"/>
                  <w:textInput/>
                </w:ffData>
              </w:fldChar>
            </w:r>
            <w:bookmarkStart w:id="58" w:name="Texte157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8"/>
          </w:p>
        </w:tc>
      </w:tr>
      <w:tr w:rsidR="00D136B1" w:rsidRPr="00D136B1" w:rsidTr="008C432D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Thym à la rose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Thymus fragrantissimus rose-thimian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8"/>
                  <w:enabled/>
                  <w:calcOnExit w:val="0"/>
                  <w:textInput/>
                </w:ffData>
              </w:fldChar>
            </w:r>
            <w:bookmarkStart w:id="59" w:name="Texte158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59"/>
          </w:p>
        </w:tc>
      </w:tr>
      <w:tr w:rsidR="00D136B1" w:rsidRPr="00D136B1" w:rsidTr="008C432D">
        <w:trPr>
          <w:trHeight w:val="320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Thym citronnée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Thymus x citriodorus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59"/>
                  <w:enabled/>
                  <w:calcOnExit w:val="0"/>
                  <w:textInput/>
                </w:ffData>
              </w:fldChar>
            </w:r>
            <w:bookmarkStart w:id="60" w:name="Texte159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0"/>
          </w:p>
        </w:tc>
      </w:tr>
      <w:tr w:rsidR="00D136B1" w:rsidRPr="00D136B1" w:rsidTr="008C432D">
        <w:trPr>
          <w:trHeight w:val="320"/>
        </w:trPr>
        <w:tc>
          <w:tcPr>
            <w:tcW w:w="2540" w:type="dxa"/>
            <w:tcBorders>
              <w:top w:val="single" w:sz="4" w:space="0" w:color="auto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Thym citronnée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Thymus x citriodorus variegata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0"/>
                  <w:enabled/>
                  <w:calcOnExit w:val="0"/>
                  <w:textInput/>
                </w:ffData>
              </w:fldChar>
            </w:r>
            <w:bookmarkStart w:id="61" w:name="Texte160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1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Thym commun </w:t>
            </w:r>
          </w:p>
        </w:tc>
        <w:tc>
          <w:tcPr>
            <w:tcW w:w="3773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 w:themeColor="text1"/>
                <w:kern w:val="0"/>
                <w14:ligatures w14:val="none"/>
              </w:rPr>
              <w:t>Thymus vulgaris 'French summer'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fldChar w:fldCharType="begin">
                <w:ffData>
                  <w:name w:val="Texte161"/>
                  <w:enabled/>
                  <w:calcOnExit w:val="0"/>
                  <w:textInput/>
                </w:ffData>
              </w:fldChar>
            </w:r>
            <w:bookmarkStart w:id="62" w:name="Texte161"/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14:ligatures w14:val="none"/>
              </w:rPr>
              <w:fldChar w:fldCharType="end"/>
            </w:r>
            <w:bookmarkEnd w:id="62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Thym commun 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Thymus vulgaris 'Faustini'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2"/>
                  <w:enabled/>
                  <w:calcOnExit w:val="0"/>
                  <w:textInput/>
                </w:ffData>
              </w:fldChar>
            </w:r>
            <w:bookmarkStart w:id="63" w:name="Texte162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3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Thym </w:t>
            </w:r>
            <w:r w:rsidR="008C432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couché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Thymus praecox Rose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bookmarkStart w:id="64" w:name="Texte163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4"/>
          </w:p>
        </w:tc>
      </w:tr>
      <w:tr w:rsidR="00D136B1" w:rsidRPr="00E03113" w:rsidTr="00D136B1">
        <w:trPr>
          <w:trHeight w:val="68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36B1" w:rsidRPr="00E03113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Thym résineux (fleurs blanches)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E03113" w:rsidRDefault="00D136B1" w:rsidP="00D136B1">
            <w:pPr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i/>
                <w:iCs/>
                <w:strike/>
                <w:color w:val="000000"/>
                <w:kern w:val="0"/>
                <w14:ligatures w14:val="none"/>
              </w:rPr>
              <w:t>Thymus mastichina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E03113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proofErr w:type="gramStart"/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ø</w:t>
            </w:r>
            <w:proofErr w:type="gramEnd"/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 xml:space="preserve"> 9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E03113" w:rsidRDefault="00D136B1" w:rsidP="00D136B1">
            <w:pPr>
              <w:jc w:val="right"/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5,5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E03113" w:rsidRDefault="00D136B1" w:rsidP="00D136B1">
            <w:pPr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pP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t> </w:t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begin">
                <w:ffData>
                  <w:name w:val="Texte164"/>
                  <w:enabled/>
                  <w:calcOnExit w:val="0"/>
                  <w:textInput/>
                </w:ffData>
              </w:fldChar>
            </w:r>
            <w:bookmarkStart w:id="65" w:name="Texte164"/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instrText xml:space="preserve"> FORMTEXT </w:instrText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separate"/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noProof/>
                <w:color w:val="000000"/>
                <w:kern w:val="0"/>
                <w14:ligatures w14:val="none"/>
              </w:rPr>
              <w:t> </w:t>
            </w:r>
            <w:r w:rsidRPr="00E03113">
              <w:rPr>
                <w:rFonts w:ascii="Calibri" w:eastAsia="Times New Roman" w:hAnsi="Calibri" w:cs="Calibri"/>
                <w:strike/>
                <w:color w:val="000000"/>
                <w:kern w:val="0"/>
                <w14:ligatures w14:val="none"/>
              </w:rPr>
              <w:fldChar w:fldCharType="end"/>
            </w:r>
            <w:bookmarkEnd w:id="65"/>
          </w:p>
        </w:tc>
      </w:tr>
      <w:tr w:rsidR="00D136B1" w:rsidRPr="00D136B1" w:rsidTr="00D136B1">
        <w:trPr>
          <w:trHeight w:val="3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Valériane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Valeriana off.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gramStart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ø</w:t>
            </w:r>
            <w:proofErr w:type="gramEnd"/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12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6,5 CHF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36B1" w:rsidRPr="00D136B1" w:rsidRDefault="00D136B1" w:rsidP="00D136B1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D136B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165"/>
                  <w:enabled/>
                  <w:calcOnExit w:val="0"/>
                  <w:textInput/>
                </w:ffData>
              </w:fldChar>
            </w:r>
            <w:bookmarkStart w:id="66" w:name="Texte16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66"/>
          </w:p>
        </w:tc>
      </w:tr>
    </w:tbl>
    <w:p w:rsidR="00D136B1" w:rsidRDefault="00D136B1" w:rsidP="001660EE"/>
    <w:sectPr w:rsidR="00D136B1" w:rsidSect="008E58F6">
      <w:footerReference w:type="even" r:id="rId7"/>
      <w:footerReference w:type="default" r:id="rId8"/>
      <w:headerReference w:type="first" r:id="rId9"/>
      <w:footerReference w:type="first" r:id="rId10"/>
      <w:pgSz w:w="11910" w:h="16845"/>
      <w:pgMar w:top="997" w:right="1417" w:bottom="1117" w:left="1417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33388" w:rsidRDefault="00B33388" w:rsidP="00641B17">
      <w:r>
        <w:separator/>
      </w:r>
    </w:p>
  </w:endnote>
  <w:endnote w:type="continuationSeparator" w:id="0">
    <w:p w:rsidR="00B33388" w:rsidRDefault="00B33388" w:rsidP="0064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E676D93-E6A0-FE45-8501-ABCC845A4F9C}"/>
    <w:embedBold r:id="rId2" w:fontKey="{1E6AA829-94D1-7D4C-A54E-531A3ED7D82B}"/>
    <w:embedItalic r:id="rId3" w:fontKey="{E74E43D6-1AD9-9E4D-B194-56EC88FAF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65B7DEF-19AA-C348-B3A3-523C37C2E335}"/>
    <w:embedBold r:id="rId5" w:fontKey="{D4A87553-BDFB-7742-A502-BC3A8F61FE8D}"/>
    <w:embedItalic r:id="rId6" w:fontKey="{BB47ACE1-24B7-B149-9CCB-1A16E9FB070B}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  <w:embedRegular r:id="rId7" w:fontKey="{041BAF19-95CD-7E41-8CCB-F34ABB91009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846062E-F136-C348-9DFB-D0D5E4ECA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848136374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52FFD" w:rsidRDefault="00652FFD" w:rsidP="00652FF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79680953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41B17" w:rsidRDefault="009137B5" w:rsidP="009137B5">
    <w:pPr>
      <w:pStyle w:val="Pieddepage"/>
      <w:tabs>
        <w:tab w:val="clear" w:pos="4536"/>
        <w:tab w:val="center" w:pos="4538"/>
        <w:tab w:val="right" w:pos="8716"/>
      </w:tabs>
      <w:ind w:right="360" w:firstLine="360"/>
    </w:pPr>
    <w:r>
      <w:tab/>
    </w:r>
    <w:r w:rsidR="00641B17">
      <w:rPr>
        <w:noProof/>
      </w:rPr>
      <w:drawing>
        <wp:inline distT="0" distB="0" distL="0" distR="0" wp14:anchorId="599F8FB1" wp14:editId="59585FF4">
          <wp:extent cx="598142" cy="493486"/>
          <wp:effectExtent l="0" t="0" r="0" b="1905"/>
          <wp:docPr id="41478320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D5B">
      <w:rPr>
        <w:noProof/>
      </w:rPr>
      <w:drawing>
        <wp:inline distT="0" distB="0" distL="0" distR="0">
          <wp:extent cx="576197" cy="466938"/>
          <wp:effectExtent l="0" t="0" r="0" b="3175"/>
          <wp:docPr id="212860623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5EE3" w:rsidRDefault="00ED5EE3" w:rsidP="00ED5EE3">
    <w:pPr>
      <w:pStyle w:val="Pieddepage"/>
      <w:ind w:right="360" w:firstLine="360"/>
      <w:jc w:val="center"/>
    </w:pPr>
    <w:r>
      <w:rPr>
        <w:noProof/>
      </w:rPr>
      <w:drawing>
        <wp:inline distT="0" distB="0" distL="0" distR="0" wp14:anchorId="50AA9DA5" wp14:editId="3C6E9D75">
          <wp:extent cx="598142" cy="493486"/>
          <wp:effectExtent l="0" t="0" r="0" b="1905"/>
          <wp:docPr id="21744158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9B5529" wp14:editId="341F06EC">
          <wp:extent cx="576197" cy="466938"/>
          <wp:effectExtent l="0" t="0" r="0" b="3175"/>
          <wp:docPr id="133828538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33388" w:rsidRDefault="00B33388" w:rsidP="00641B17">
      <w:r>
        <w:separator/>
      </w:r>
    </w:p>
  </w:footnote>
  <w:footnote w:type="continuationSeparator" w:id="0">
    <w:p w:rsidR="00B33388" w:rsidRDefault="00B33388" w:rsidP="0064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D5B" w:rsidRDefault="00864D5B" w:rsidP="00864D5B">
    <w:pPr>
      <w:pStyle w:val="En-tte"/>
      <w:tabs>
        <w:tab w:val="clear" w:pos="4536"/>
        <w:tab w:val="clear" w:pos="9072"/>
        <w:tab w:val="left" w:pos="927"/>
      </w:tabs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embedTrueTypeFonts/>
  <w:proofState w:spelling="clean" w:grammar="clean"/>
  <w:attachedTemplate r:id="rId1"/>
  <w:documentProtection w:edit="forms" w:enforcement="1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FD"/>
    <w:rsid w:val="0002456F"/>
    <w:rsid w:val="00046C3F"/>
    <w:rsid w:val="00047291"/>
    <w:rsid w:val="00073990"/>
    <w:rsid w:val="000E3FDF"/>
    <w:rsid w:val="00120189"/>
    <w:rsid w:val="00160EE6"/>
    <w:rsid w:val="001660EE"/>
    <w:rsid w:val="001A31B8"/>
    <w:rsid w:val="002354A4"/>
    <w:rsid w:val="00277A74"/>
    <w:rsid w:val="002C35CD"/>
    <w:rsid w:val="0032321A"/>
    <w:rsid w:val="00446756"/>
    <w:rsid w:val="00472002"/>
    <w:rsid w:val="004C0079"/>
    <w:rsid w:val="004E1CB4"/>
    <w:rsid w:val="005A7364"/>
    <w:rsid w:val="005D666F"/>
    <w:rsid w:val="005D7798"/>
    <w:rsid w:val="0060220B"/>
    <w:rsid w:val="00641B17"/>
    <w:rsid w:val="00652FFD"/>
    <w:rsid w:val="006E2F6F"/>
    <w:rsid w:val="00787856"/>
    <w:rsid w:val="007B3C86"/>
    <w:rsid w:val="007C118A"/>
    <w:rsid w:val="00864D5B"/>
    <w:rsid w:val="008C432D"/>
    <w:rsid w:val="008E58F6"/>
    <w:rsid w:val="008F2F12"/>
    <w:rsid w:val="00900451"/>
    <w:rsid w:val="009137B5"/>
    <w:rsid w:val="009707ED"/>
    <w:rsid w:val="009808B4"/>
    <w:rsid w:val="009C3E4A"/>
    <w:rsid w:val="00AC4AF3"/>
    <w:rsid w:val="00AE6859"/>
    <w:rsid w:val="00AF1E69"/>
    <w:rsid w:val="00AF7A89"/>
    <w:rsid w:val="00B33388"/>
    <w:rsid w:val="00B77438"/>
    <w:rsid w:val="00B91972"/>
    <w:rsid w:val="00B93C17"/>
    <w:rsid w:val="00BC568B"/>
    <w:rsid w:val="00BF2B83"/>
    <w:rsid w:val="00C834F1"/>
    <w:rsid w:val="00CA22C1"/>
    <w:rsid w:val="00D136B1"/>
    <w:rsid w:val="00D51315"/>
    <w:rsid w:val="00DF759D"/>
    <w:rsid w:val="00E03113"/>
    <w:rsid w:val="00ED5EE3"/>
    <w:rsid w:val="00F220AB"/>
    <w:rsid w:val="00F2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1B010"/>
  <w15:docId w15:val="{32796BFD-0F6F-3448-8A85-B01D9B1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B17"/>
  </w:style>
  <w:style w:type="paragraph" w:styleId="Pieddepage">
    <w:name w:val="footer"/>
    <w:basedOn w:val="Normal"/>
    <w:link w:val="Pieddepag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B17"/>
  </w:style>
  <w:style w:type="character" w:styleId="Numrodepage">
    <w:name w:val="page number"/>
    <w:basedOn w:val="Policepardfaut"/>
    <w:uiPriority w:val="99"/>
    <w:semiHidden/>
    <w:unhideWhenUsed/>
    <w:rsid w:val="00652FFD"/>
  </w:style>
  <w:style w:type="table" w:styleId="Grilledutableau">
    <w:name w:val="Table Grid"/>
    <w:basedOn w:val="TableauNormal"/>
    <w:uiPriority w:val="39"/>
    <w:rsid w:val="004C0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rdindessenteurs/Library/Group%20Containers/UBF8T346G9.Office/User%20Content.localized/Templates.localized/Coordonne&#769;es%20JD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Coordonnées JDS.dotx</Template>
  <TotalTime>106</TotalTime>
  <Pages>3</Pages>
  <Words>802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 des senteurs </dc:creator>
  <cp:lastModifiedBy>Jardin des senteurs </cp:lastModifiedBy>
  <cp:revision>18</cp:revision>
  <cp:lastPrinted>2025-03-12T15:16:00Z</cp:lastPrinted>
  <dcterms:created xsi:type="dcterms:W3CDTF">2025-02-08T15:06:00Z</dcterms:created>
  <dcterms:modified xsi:type="dcterms:W3CDTF">2025-05-21T08:09:00Z</dcterms:modified>
</cp:coreProperties>
</file>